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E62A44" w14:textId="52439968" w:rsidR="00CB6F8D" w:rsidRPr="00CB6F8D" w:rsidRDefault="00CB6F8D" w:rsidP="00CB6F8D">
      <w:pPr>
        <w:jc w:val="center"/>
        <w:rPr>
          <w:b/>
          <w:bCs/>
          <w:sz w:val="36"/>
          <w:szCs w:val="36"/>
        </w:rPr>
      </w:pPr>
      <w:r w:rsidRPr="00CB6F8D">
        <w:rPr>
          <w:b/>
          <w:bCs/>
          <w:sz w:val="36"/>
          <w:szCs w:val="36"/>
        </w:rPr>
        <w:t>Aspirational Awards Application Form</w:t>
      </w:r>
    </w:p>
    <w:p w14:paraId="63F04306" w14:textId="55AACABE" w:rsidR="00CB6F8D" w:rsidRPr="00CB6F8D" w:rsidRDefault="007D2E4B" w:rsidP="00CB6F8D">
      <w:pPr>
        <w:jc w:val="center"/>
        <w:rPr>
          <w:sz w:val="32"/>
          <w:szCs w:val="40"/>
        </w:rPr>
      </w:pPr>
      <w:r>
        <w:rPr>
          <w:sz w:val="32"/>
          <w:szCs w:val="40"/>
        </w:rPr>
        <w:t>Spring 2024</w:t>
      </w:r>
    </w:p>
    <w:p w14:paraId="378EA6E5" w14:textId="5C57D803" w:rsidR="000B2F51" w:rsidRPr="007D2E4B" w:rsidRDefault="00CB6F8D" w:rsidP="00904935">
      <w:pPr>
        <w:jc w:val="center"/>
        <w:rPr>
          <w:b/>
          <w:bCs/>
        </w:rPr>
      </w:pPr>
      <w:r w:rsidRPr="007D2E4B">
        <w:rPr>
          <w:b/>
          <w:bCs/>
        </w:rPr>
        <w:t>*</w:t>
      </w:r>
      <w:proofErr w:type="gramStart"/>
      <w:r w:rsidRPr="007D2E4B">
        <w:rPr>
          <w:b/>
          <w:bCs/>
        </w:rPr>
        <w:t>please</w:t>
      </w:r>
      <w:proofErr w:type="gramEnd"/>
      <w:r w:rsidRPr="007D2E4B">
        <w:rPr>
          <w:b/>
          <w:bCs/>
        </w:rPr>
        <w:t xml:space="preserve"> read eligibility criteria document before making an application*</w:t>
      </w:r>
    </w:p>
    <w:p w14:paraId="59317BBA" w14:textId="77777777" w:rsidR="00157DDE" w:rsidRDefault="00157DDE" w:rsidP="00CB6F8D">
      <w:pPr>
        <w:jc w:val="center"/>
      </w:pPr>
    </w:p>
    <w:tbl>
      <w:tblPr>
        <w:tblStyle w:val="TableGrid"/>
        <w:tblW w:w="0" w:type="auto"/>
        <w:tblLook w:val="04A0" w:firstRow="1" w:lastRow="0" w:firstColumn="1" w:lastColumn="0" w:noHBand="0" w:noVBand="1"/>
      </w:tblPr>
      <w:tblGrid>
        <w:gridCol w:w="1129"/>
        <w:gridCol w:w="3379"/>
        <w:gridCol w:w="1724"/>
        <w:gridCol w:w="2784"/>
      </w:tblGrid>
      <w:tr w:rsidR="00CB6F8D" w14:paraId="54AD03B0" w14:textId="77777777" w:rsidTr="00E25B19">
        <w:tc>
          <w:tcPr>
            <w:tcW w:w="1129" w:type="dxa"/>
          </w:tcPr>
          <w:p w14:paraId="2FC9B95A" w14:textId="77777777" w:rsidR="00CB6F8D" w:rsidRDefault="00CB6F8D" w:rsidP="00E25B19">
            <w:r>
              <w:t>Name</w:t>
            </w:r>
          </w:p>
        </w:tc>
        <w:tc>
          <w:tcPr>
            <w:tcW w:w="3379" w:type="dxa"/>
          </w:tcPr>
          <w:p w14:paraId="68D87641" w14:textId="77777777" w:rsidR="00CB6F8D" w:rsidRDefault="00CB6F8D" w:rsidP="00E25B19"/>
        </w:tc>
        <w:tc>
          <w:tcPr>
            <w:tcW w:w="1724" w:type="dxa"/>
          </w:tcPr>
          <w:p w14:paraId="533D7D2B" w14:textId="77777777" w:rsidR="00CB6F8D" w:rsidRDefault="00CB6F8D" w:rsidP="00E25B19">
            <w:r>
              <w:t>Date of Birth</w:t>
            </w:r>
          </w:p>
        </w:tc>
        <w:tc>
          <w:tcPr>
            <w:tcW w:w="2784" w:type="dxa"/>
          </w:tcPr>
          <w:p w14:paraId="78F7C77D" w14:textId="77777777" w:rsidR="00CB6F8D" w:rsidRDefault="00CB6F8D" w:rsidP="00E25B19">
            <w:r>
              <w:t>DD/MM/YYYY</w:t>
            </w:r>
          </w:p>
        </w:tc>
      </w:tr>
      <w:tr w:rsidR="00CB6F8D" w14:paraId="26882F01" w14:textId="77777777" w:rsidTr="00E25B19">
        <w:tc>
          <w:tcPr>
            <w:tcW w:w="1129" w:type="dxa"/>
          </w:tcPr>
          <w:p w14:paraId="0C736BC1" w14:textId="77777777" w:rsidR="00CB6F8D" w:rsidRDefault="00CB6F8D" w:rsidP="00E25B19">
            <w:r>
              <w:t>Address:</w:t>
            </w:r>
          </w:p>
        </w:tc>
        <w:tc>
          <w:tcPr>
            <w:tcW w:w="3379" w:type="dxa"/>
          </w:tcPr>
          <w:p w14:paraId="42F98568" w14:textId="77777777" w:rsidR="00CB6F8D" w:rsidRDefault="00CB6F8D" w:rsidP="00E25B19"/>
        </w:tc>
        <w:tc>
          <w:tcPr>
            <w:tcW w:w="1724" w:type="dxa"/>
          </w:tcPr>
          <w:p w14:paraId="797FCCC1" w14:textId="77777777" w:rsidR="00CB6F8D" w:rsidRDefault="00CB6F8D" w:rsidP="00E25B19">
            <w:r>
              <w:t>Phone number:</w:t>
            </w:r>
          </w:p>
        </w:tc>
        <w:tc>
          <w:tcPr>
            <w:tcW w:w="2784" w:type="dxa"/>
          </w:tcPr>
          <w:p w14:paraId="36DF107C" w14:textId="77777777" w:rsidR="00CB6F8D" w:rsidRDefault="00CB6F8D" w:rsidP="00E25B19"/>
        </w:tc>
      </w:tr>
      <w:tr w:rsidR="00CB6F8D" w14:paraId="044778FF" w14:textId="77777777" w:rsidTr="00E25B19">
        <w:tc>
          <w:tcPr>
            <w:tcW w:w="1129" w:type="dxa"/>
          </w:tcPr>
          <w:p w14:paraId="517FF78E" w14:textId="77777777" w:rsidR="00CB6F8D" w:rsidRDefault="00CB6F8D" w:rsidP="00E25B19">
            <w:r>
              <w:t>Email:</w:t>
            </w:r>
          </w:p>
        </w:tc>
        <w:tc>
          <w:tcPr>
            <w:tcW w:w="3379" w:type="dxa"/>
          </w:tcPr>
          <w:p w14:paraId="3548D349" w14:textId="77777777" w:rsidR="00CB6F8D" w:rsidRDefault="00CB6F8D" w:rsidP="00E25B19"/>
        </w:tc>
        <w:tc>
          <w:tcPr>
            <w:tcW w:w="1724" w:type="dxa"/>
          </w:tcPr>
          <w:p w14:paraId="45DE630C" w14:textId="77777777" w:rsidR="00CB6F8D" w:rsidRDefault="00CB6F8D" w:rsidP="00E25B19">
            <w:r>
              <w:t>House Project:</w:t>
            </w:r>
          </w:p>
        </w:tc>
        <w:tc>
          <w:tcPr>
            <w:tcW w:w="2784" w:type="dxa"/>
          </w:tcPr>
          <w:p w14:paraId="7F8AA0CB" w14:textId="77777777" w:rsidR="00CB6F8D" w:rsidRDefault="00CB6F8D" w:rsidP="00E25B19"/>
        </w:tc>
      </w:tr>
    </w:tbl>
    <w:p w14:paraId="44F97BD2" w14:textId="77777777" w:rsidR="00CB6F8D" w:rsidRDefault="00CB6F8D" w:rsidP="00CB6F8D"/>
    <w:tbl>
      <w:tblPr>
        <w:tblStyle w:val="TableGrid"/>
        <w:tblW w:w="90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15"/>
      </w:tblGrid>
      <w:tr w:rsidR="00CB6F8D" w14:paraId="21901D23" w14:textId="77777777" w:rsidTr="00E25B19">
        <w:tc>
          <w:tcPr>
            <w:tcW w:w="4253" w:type="dxa"/>
            <w:tcBorders>
              <w:top w:val="single" w:sz="4" w:space="0" w:color="auto"/>
              <w:left w:val="single" w:sz="4" w:space="0" w:color="auto"/>
              <w:bottom w:val="single" w:sz="4" w:space="0" w:color="auto"/>
              <w:right w:val="single" w:sz="4" w:space="0" w:color="auto"/>
            </w:tcBorders>
          </w:tcPr>
          <w:p w14:paraId="320FEF12" w14:textId="77777777" w:rsidR="00CB6F8D" w:rsidRDefault="00CB6F8D" w:rsidP="00E25B19">
            <w:r>
              <w:t>Facilitator / Project Lead supporting your application:</w:t>
            </w:r>
          </w:p>
        </w:tc>
        <w:tc>
          <w:tcPr>
            <w:tcW w:w="4815" w:type="dxa"/>
            <w:tcBorders>
              <w:top w:val="single" w:sz="4" w:space="0" w:color="auto"/>
              <w:left w:val="single" w:sz="4" w:space="0" w:color="auto"/>
              <w:bottom w:val="single" w:sz="4" w:space="0" w:color="auto"/>
              <w:right w:val="single" w:sz="4" w:space="0" w:color="auto"/>
            </w:tcBorders>
          </w:tcPr>
          <w:p w14:paraId="28535FD4" w14:textId="77777777" w:rsidR="00CB6F8D" w:rsidRDefault="00CB6F8D" w:rsidP="00E25B19"/>
        </w:tc>
      </w:tr>
      <w:tr w:rsidR="00CB6F8D" w14:paraId="742A401A" w14:textId="77777777" w:rsidTr="00E25B19">
        <w:trPr>
          <w:trHeight w:val="245"/>
        </w:trPr>
        <w:tc>
          <w:tcPr>
            <w:tcW w:w="4253" w:type="dxa"/>
            <w:tcBorders>
              <w:top w:val="single" w:sz="4" w:space="0" w:color="auto"/>
              <w:left w:val="single" w:sz="4" w:space="0" w:color="auto"/>
              <w:bottom w:val="single" w:sz="4" w:space="0" w:color="auto"/>
              <w:right w:val="single" w:sz="4" w:space="0" w:color="auto"/>
            </w:tcBorders>
          </w:tcPr>
          <w:p w14:paraId="30BA8861" w14:textId="77777777" w:rsidR="00CB6F8D" w:rsidRDefault="00CB6F8D" w:rsidP="00E25B19">
            <w:r>
              <w:t>Are you living independently?</w:t>
            </w:r>
          </w:p>
        </w:tc>
        <w:tc>
          <w:tcPr>
            <w:tcW w:w="4815" w:type="dxa"/>
            <w:tcBorders>
              <w:top w:val="single" w:sz="4" w:space="0" w:color="auto"/>
              <w:left w:val="single" w:sz="4" w:space="0" w:color="auto"/>
              <w:bottom w:val="single" w:sz="4" w:space="0" w:color="auto"/>
              <w:right w:val="single" w:sz="4" w:space="0" w:color="auto"/>
            </w:tcBorders>
          </w:tcPr>
          <w:p w14:paraId="7F0EC1B5" w14:textId="77777777" w:rsidR="00CB6F8D" w:rsidRDefault="00CB6F8D" w:rsidP="00E25B19"/>
        </w:tc>
      </w:tr>
      <w:tr w:rsidR="00CB6F8D" w14:paraId="4D5D46AA" w14:textId="77777777" w:rsidTr="00E25B19">
        <w:trPr>
          <w:trHeight w:val="279"/>
        </w:trPr>
        <w:tc>
          <w:tcPr>
            <w:tcW w:w="4253" w:type="dxa"/>
            <w:tcBorders>
              <w:top w:val="single" w:sz="4" w:space="0" w:color="auto"/>
              <w:left w:val="single" w:sz="4" w:space="0" w:color="auto"/>
              <w:bottom w:val="single" w:sz="4" w:space="0" w:color="auto"/>
              <w:right w:val="single" w:sz="4" w:space="0" w:color="auto"/>
            </w:tcBorders>
          </w:tcPr>
          <w:p w14:paraId="13EA0F52" w14:textId="77777777" w:rsidR="00CB6F8D" w:rsidRDefault="00CB6F8D" w:rsidP="00E25B19">
            <w:r>
              <w:t>Have you completed the House Project Programme? (when did you complete?)</w:t>
            </w:r>
          </w:p>
        </w:tc>
        <w:tc>
          <w:tcPr>
            <w:tcW w:w="4815" w:type="dxa"/>
            <w:tcBorders>
              <w:top w:val="single" w:sz="4" w:space="0" w:color="auto"/>
              <w:left w:val="single" w:sz="4" w:space="0" w:color="auto"/>
              <w:bottom w:val="single" w:sz="4" w:space="0" w:color="auto"/>
              <w:right w:val="single" w:sz="4" w:space="0" w:color="auto"/>
            </w:tcBorders>
          </w:tcPr>
          <w:p w14:paraId="155A8998" w14:textId="77777777" w:rsidR="00CB6F8D" w:rsidRDefault="00CB6F8D" w:rsidP="00E25B19"/>
        </w:tc>
      </w:tr>
    </w:tbl>
    <w:p w14:paraId="0E6CB550" w14:textId="77777777" w:rsidR="00CB6F8D" w:rsidRDefault="00CB6F8D" w:rsidP="00CB6F8D"/>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103"/>
      </w:tblGrid>
      <w:tr w:rsidR="00CB6F8D" w:rsidRPr="00F00AA3" w14:paraId="35C42A69" w14:textId="77777777" w:rsidTr="00157DDE">
        <w:tc>
          <w:tcPr>
            <w:tcW w:w="3964" w:type="dxa"/>
            <w:tcBorders>
              <w:top w:val="single" w:sz="4" w:space="0" w:color="auto"/>
              <w:left w:val="single" w:sz="4" w:space="0" w:color="auto"/>
              <w:bottom w:val="single" w:sz="4" w:space="0" w:color="auto"/>
              <w:right w:val="single" w:sz="4" w:space="0" w:color="auto"/>
            </w:tcBorders>
          </w:tcPr>
          <w:p w14:paraId="7B747176" w14:textId="77777777" w:rsidR="00CB6F8D" w:rsidRPr="00157DDE" w:rsidRDefault="00CB6F8D" w:rsidP="00E25B19">
            <w:pPr>
              <w:rPr>
                <w:b/>
                <w:bCs/>
              </w:rPr>
            </w:pPr>
            <w:r w:rsidRPr="00157DDE">
              <w:rPr>
                <w:b/>
                <w:bCs/>
              </w:rPr>
              <w:t>Amount of award requested:</w:t>
            </w:r>
          </w:p>
        </w:tc>
        <w:tc>
          <w:tcPr>
            <w:tcW w:w="5103" w:type="dxa"/>
            <w:tcBorders>
              <w:top w:val="single" w:sz="4" w:space="0" w:color="auto"/>
              <w:left w:val="single" w:sz="4" w:space="0" w:color="auto"/>
              <w:bottom w:val="single" w:sz="4" w:space="0" w:color="auto"/>
              <w:right w:val="single" w:sz="4" w:space="0" w:color="auto"/>
            </w:tcBorders>
          </w:tcPr>
          <w:p w14:paraId="3D31ACEF" w14:textId="77777777" w:rsidR="00CB6F8D" w:rsidRPr="00F00AA3" w:rsidRDefault="00CB6F8D" w:rsidP="00E25B19">
            <w:r>
              <w:t xml:space="preserve"> </w:t>
            </w:r>
            <w:r w:rsidRPr="00F00AA3">
              <w:t>£</w:t>
            </w:r>
          </w:p>
        </w:tc>
      </w:tr>
    </w:tbl>
    <w:p w14:paraId="419BD2F7" w14:textId="77777777" w:rsidR="00CB6F8D" w:rsidRDefault="00CB6F8D" w:rsidP="00CB6F8D"/>
    <w:tbl>
      <w:tblPr>
        <w:tblStyle w:val="TableGrid"/>
        <w:tblW w:w="0" w:type="auto"/>
        <w:tblLook w:val="04A0" w:firstRow="1" w:lastRow="0" w:firstColumn="1" w:lastColumn="0" w:noHBand="0" w:noVBand="1"/>
      </w:tblPr>
      <w:tblGrid>
        <w:gridCol w:w="9016"/>
      </w:tblGrid>
      <w:tr w:rsidR="00CB6F8D" w14:paraId="1C3C7710" w14:textId="77777777" w:rsidTr="00E25B19">
        <w:tc>
          <w:tcPr>
            <w:tcW w:w="9016" w:type="dxa"/>
          </w:tcPr>
          <w:p w14:paraId="11F918E3" w14:textId="078F627F" w:rsidR="00CB6F8D" w:rsidRPr="00157DDE" w:rsidRDefault="00CB6F8D" w:rsidP="00E25B19">
            <w:pPr>
              <w:rPr>
                <w:b/>
                <w:bCs/>
              </w:rPr>
            </w:pPr>
            <w:r w:rsidRPr="00157DDE">
              <w:rPr>
                <w:b/>
                <w:bCs/>
              </w:rPr>
              <w:t xml:space="preserve">What </w:t>
            </w:r>
            <w:r w:rsidR="00157DDE">
              <w:rPr>
                <w:b/>
                <w:bCs/>
              </w:rPr>
              <w:t>do</w:t>
            </w:r>
            <w:r w:rsidRPr="00157DDE">
              <w:rPr>
                <w:b/>
                <w:bCs/>
              </w:rPr>
              <w:t xml:space="preserve"> you want the award for?</w:t>
            </w:r>
            <w:r>
              <w:t xml:space="preserve"> </w:t>
            </w:r>
            <w:r>
              <w:br/>
              <w:t>Please be specific about how you plan to spend the money</w:t>
            </w:r>
          </w:p>
        </w:tc>
      </w:tr>
      <w:tr w:rsidR="00CB6F8D" w14:paraId="318B802E" w14:textId="77777777" w:rsidTr="00E25B19">
        <w:tc>
          <w:tcPr>
            <w:tcW w:w="9016" w:type="dxa"/>
          </w:tcPr>
          <w:p w14:paraId="56B055F0" w14:textId="77777777" w:rsidR="00CB6F8D" w:rsidRDefault="00CB6F8D" w:rsidP="00E25B19"/>
          <w:p w14:paraId="45DDA9B6" w14:textId="77777777" w:rsidR="00CB6F8D" w:rsidRDefault="00CB6F8D" w:rsidP="00E25B19"/>
          <w:p w14:paraId="63C47691" w14:textId="77777777" w:rsidR="00CB6F8D" w:rsidRDefault="00CB6F8D" w:rsidP="00E25B19"/>
          <w:p w14:paraId="03059583" w14:textId="77777777" w:rsidR="00CB6F8D" w:rsidRDefault="00CB6F8D" w:rsidP="00E25B19"/>
          <w:p w14:paraId="0845673C" w14:textId="77777777" w:rsidR="00CB6F8D" w:rsidRDefault="00CB6F8D" w:rsidP="00E25B19"/>
          <w:p w14:paraId="69961574" w14:textId="77777777" w:rsidR="00CB6F8D" w:rsidRDefault="00CB6F8D" w:rsidP="00E25B19"/>
          <w:p w14:paraId="3DC1FDDD" w14:textId="77777777" w:rsidR="00CB6F8D" w:rsidRDefault="00CB6F8D" w:rsidP="00E25B19"/>
          <w:p w14:paraId="5634E612" w14:textId="77777777" w:rsidR="00CB6F8D" w:rsidRDefault="00CB6F8D" w:rsidP="00E25B19"/>
          <w:p w14:paraId="466B11C3" w14:textId="77777777" w:rsidR="00CB6F8D" w:rsidRDefault="00CB6F8D" w:rsidP="00E25B19"/>
          <w:p w14:paraId="14953BC9" w14:textId="77777777" w:rsidR="00CB6F8D" w:rsidRDefault="00CB6F8D" w:rsidP="00E25B19"/>
          <w:p w14:paraId="3C234E9C" w14:textId="77777777" w:rsidR="00CB6F8D" w:rsidRDefault="00CB6F8D" w:rsidP="00E25B19"/>
        </w:tc>
      </w:tr>
    </w:tbl>
    <w:p w14:paraId="4FC11F74" w14:textId="77777777" w:rsidR="00CB6F8D" w:rsidRDefault="00CB6F8D" w:rsidP="00CB6F8D"/>
    <w:tbl>
      <w:tblPr>
        <w:tblStyle w:val="TableGrid"/>
        <w:tblW w:w="0" w:type="auto"/>
        <w:tblLook w:val="04A0" w:firstRow="1" w:lastRow="0" w:firstColumn="1" w:lastColumn="0" w:noHBand="0" w:noVBand="1"/>
      </w:tblPr>
      <w:tblGrid>
        <w:gridCol w:w="9016"/>
      </w:tblGrid>
      <w:tr w:rsidR="00CB6F8D" w14:paraId="47CA19F5" w14:textId="77777777" w:rsidTr="00E25B19">
        <w:tc>
          <w:tcPr>
            <w:tcW w:w="9016" w:type="dxa"/>
          </w:tcPr>
          <w:p w14:paraId="3EE08E91" w14:textId="77777777" w:rsidR="00CB6F8D" w:rsidRPr="00157DDE" w:rsidRDefault="00CB6F8D" w:rsidP="00E25B19">
            <w:pPr>
              <w:rPr>
                <w:b/>
                <w:bCs/>
              </w:rPr>
            </w:pPr>
            <w:r w:rsidRPr="00157DDE">
              <w:rPr>
                <w:b/>
                <w:bCs/>
              </w:rPr>
              <w:t>Please provide a breakdown of costs</w:t>
            </w:r>
          </w:p>
        </w:tc>
      </w:tr>
      <w:tr w:rsidR="00CB6F8D" w14:paraId="0EA5F8AE" w14:textId="77777777" w:rsidTr="00E25B19">
        <w:tc>
          <w:tcPr>
            <w:tcW w:w="9016" w:type="dxa"/>
          </w:tcPr>
          <w:p w14:paraId="2F529835" w14:textId="77777777" w:rsidR="00CB6F8D" w:rsidRDefault="00CB6F8D" w:rsidP="00E25B19">
            <w:r w:rsidRPr="00513B3E">
              <w:rPr>
                <w:sz w:val="18"/>
                <w:szCs w:val="18"/>
              </w:rPr>
              <w:t>For example, if setting up a business: cost of premises, IT, machinery, office furniture, marketing OR if requesting money for an experience: cost of travel, overnight accommodation, cost of the event OR cost of equipment, time</w:t>
            </w:r>
          </w:p>
        </w:tc>
      </w:tr>
      <w:tr w:rsidR="00CB6F8D" w14:paraId="10915385" w14:textId="77777777" w:rsidTr="00E25B19">
        <w:tc>
          <w:tcPr>
            <w:tcW w:w="9016" w:type="dxa"/>
          </w:tcPr>
          <w:p w14:paraId="1041F35F" w14:textId="77777777" w:rsidR="00CB6F8D" w:rsidRDefault="00CB6F8D" w:rsidP="00E25B19"/>
          <w:p w14:paraId="4D2233EA" w14:textId="77777777" w:rsidR="00CB6F8D" w:rsidRDefault="00CB6F8D" w:rsidP="00E25B19"/>
          <w:p w14:paraId="342E7EE3" w14:textId="77777777" w:rsidR="00CB6F8D" w:rsidRDefault="00CB6F8D" w:rsidP="00E25B19"/>
          <w:p w14:paraId="76C68D00" w14:textId="77777777" w:rsidR="00CB6F8D" w:rsidRDefault="00CB6F8D" w:rsidP="00E25B19"/>
          <w:p w14:paraId="3A1C1E3B" w14:textId="77777777" w:rsidR="00CB6F8D" w:rsidRDefault="00CB6F8D" w:rsidP="00E25B19"/>
          <w:p w14:paraId="63C08031" w14:textId="77777777" w:rsidR="00CB6F8D" w:rsidRDefault="00CB6F8D" w:rsidP="00E25B19"/>
          <w:p w14:paraId="6B02D1EE" w14:textId="77777777" w:rsidR="00CB6F8D" w:rsidRDefault="00CB6F8D" w:rsidP="00E25B19"/>
          <w:p w14:paraId="663C9A82" w14:textId="77777777" w:rsidR="00CB6F8D" w:rsidRDefault="00CB6F8D" w:rsidP="00E25B19"/>
          <w:p w14:paraId="3E006197" w14:textId="77777777" w:rsidR="00CB6F8D" w:rsidRDefault="00CB6F8D" w:rsidP="00E25B19"/>
          <w:p w14:paraId="2FACBB11" w14:textId="77777777" w:rsidR="00CB6F8D" w:rsidRDefault="00CB6F8D" w:rsidP="00E25B19"/>
        </w:tc>
      </w:tr>
    </w:tbl>
    <w:p w14:paraId="323DCEB6" w14:textId="77777777" w:rsidR="00CB6F8D" w:rsidRDefault="00CB6F8D" w:rsidP="00CB6F8D"/>
    <w:tbl>
      <w:tblPr>
        <w:tblStyle w:val="TableGrid"/>
        <w:tblW w:w="0" w:type="auto"/>
        <w:tblLook w:val="04A0" w:firstRow="1" w:lastRow="0" w:firstColumn="1" w:lastColumn="0" w:noHBand="0" w:noVBand="1"/>
      </w:tblPr>
      <w:tblGrid>
        <w:gridCol w:w="9016"/>
      </w:tblGrid>
      <w:tr w:rsidR="00841E6F" w14:paraId="75E6CD73" w14:textId="77777777" w:rsidTr="00E25B19">
        <w:tc>
          <w:tcPr>
            <w:tcW w:w="9016" w:type="dxa"/>
          </w:tcPr>
          <w:p w14:paraId="73935312" w14:textId="4CFF8F95" w:rsidR="00157DDE" w:rsidRPr="00157DDE" w:rsidRDefault="00841E6F" w:rsidP="00E25B19">
            <w:pPr>
              <w:rPr>
                <w:b/>
                <w:bCs/>
              </w:rPr>
            </w:pPr>
            <w:r w:rsidRPr="00157DDE">
              <w:rPr>
                <w:b/>
                <w:bCs/>
              </w:rPr>
              <w:t>How will this award change your life?</w:t>
            </w:r>
          </w:p>
        </w:tc>
      </w:tr>
      <w:tr w:rsidR="00841E6F" w14:paraId="594DFF1B" w14:textId="77777777" w:rsidTr="00E25B19">
        <w:tc>
          <w:tcPr>
            <w:tcW w:w="9016" w:type="dxa"/>
          </w:tcPr>
          <w:p w14:paraId="2ECBD4D2" w14:textId="77777777" w:rsidR="00841E6F" w:rsidRDefault="00841E6F" w:rsidP="00E25B19"/>
          <w:p w14:paraId="5CB04664" w14:textId="77777777" w:rsidR="00841E6F" w:rsidRDefault="00841E6F" w:rsidP="00E25B19"/>
          <w:p w14:paraId="71895CD1" w14:textId="77777777" w:rsidR="00841E6F" w:rsidRDefault="00841E6F" w:rsidP="00E25B19"/>
          <w:p w14:paraId="3DBAACBF" w14:textId="77777777" w:rsidR="00841E6F" w:rsidRDefault="00841E6F" w:rsidP="00E25B19"/>
          <w:p w14:paraId="3D81E7BD" w14:textId="77777777" w:rsidR="00841E6F" w:rsidRDefault="00841E6F" w:rsidP="00E25B19"/>
          <w:p w14:paraId="356D3526" w14:textId="77777777" w:rsidR="00157DDE" w:rsidRDefault="00157DDE" w:rsidP="00E25B19"/>
          <w:p w14:paraId="3BA41B05" w14:textId="77777777" w:rsidR="00841E6F" w:rsidRDefault="00841E6F" w:rsidP="00E25B19"/>
          <w:p w14:paraId="21AD7518" w14:textId="77777777" w:rsidR="00841E6F" w:rsidRDefault="00841E6F" w:rsidP="00E25B19"/>
          <w:p w14:paraId="1671F13D" w14:textId="77777777" w:rsidR="00841E6F" w:rsidRDefault="00841E6F" w:rsidP="00E25B19"/>
          <w:p w14:paraId="2C406AA2" w14:textId="77777777" w:rsidR="00841E6F" w:rsidRDefault="00841E6F" w:rsidP="00E25B19"/>
          <w:p w14:paraId="3E47888B" w14:textId="77777777" w:rsidR="00841E6F" w:rsidRDefault="00841E6F" w:rsidP="00E25B19"/>
        </w:tc>
      </w:tr>
    </w:tbl>
    <w:p w14:paraId="5C0197B2" w14:textId="77777777" w:rsidR="00866266" w:rsidRDefault="00866266" w:rsidP="00CB6F8D"/>
    <w:tbl>
      <w:tblPr>
        <w:tblStyle w:val="TableGrid"/>
        <w:tblW w:w="0" w:type="auto"/>
        <w:tblLook w:val="04A0" w:firstRow="1" w:lastRow="0" w:firstColumn="1" w:lastColumn="0" w:noHBand="0" w:noVBand="1"/>
      </w:tblPr>
      <w:tblGrid>
        <w:gridCol w:w="9016"/>
      </w:tblGrid>
      <w:tr w:rsidR="00034E31" w14:paraId="4FDBEFA1" w14:textId="77777777" w:rsidTr="00E25B19">
        <w:tc>
          <w:tcPr>
            <w:tcW w:w="9016" w:type="dxa"/>
          </w:tcPr>
          <w:p w14:paraId="70322C57" w14:textId="68ECB29F" w:rsidR="00034E31" w:rsidRPr="00157DDE" w:rsidRDefault="00034E31" w:rsidP="00E25B19">
            <w:pPr>
              <w:rPr>
                <w:b/>
                <w:bCs/>
              </w:rPr>
            </w:pPr>
            <w:r w:rsidRPr="00157DDE">
              <w:rPr>
                <w:b/>
                <w:bCs/>
              </w:rPr>
              <w:t>How would you want to share your story with our panel members?</w:t>
            </w:r>
          </w:p>
        </w:tc>
      </w:tr>
      <w:tr w:rsidR="00034E31" w14:paraId="694A815D" w14:textId="77777777" w:rsidTr="00E25B19">
        <w:tc>
          <w:tcPr>
            <w:tcW w:w="9016" w:type="dxa"/>
          </w:tcPr>
          <w:p w14:paraId="4384CE3A" w14:textId="77777777" w:rsidR="00034E31" w:rsidRDefault="00034E31" w:rsidP="00E25B19"/>
          <w:p w14:paraId="2DFADEA6" w14:textId="77777777" w:rsidR="00034E31" w:rsidRDefault="00034E31" w:rsidP="00E25B19"/>
          <w:p w14:paraId="0C3C574E" w14:textId="77777777" w:rsidR="00034E31" w:rsidRDefault="00034E31" w:rsidP="00E25B19"/>
          <w:p w14:paraId="01EE0C61" w14:textId="77777777" w:rsidR="00034E31" w:rsidRDefault="00034E31" w:rsidP="00E25B19"/>
          <w:p w14:paraId="245D8BD4" w14:textId="77777777" w:rsidR="00034E31" w:rsidRDefault="00034E31" w:rsidP="00E25B19"/>
          <w:p w14:paraId="33CA0C66" w14:textId="77777777" w:rsidR="00034E31" w:rsidRDefault="00034E31" w:rsidP="00E25B19"/>
        </w:tc>
      </w:tr>
    </w:tbl>
    <w:p w14:paraId="5BAF53E4" w14:textId="77777777" w:rsidR="00034E31" w:rsidRDefault="00034E31" w:rsidP="00CB6F8D"/>
    <w:tbl>
      <w:tblPr>
        <w:tblStyle w:val="TableGrid"/>
        <w:tblW w:w="0" w:type="auto"/>
        <w:tblLook w:val="04A0" w:firstRow="1" w:lastRow="0" w:firstColumn="1" w:lastColumn="0" w:noHBand="0" w:noVBand="1"/>
      </w:tblPr>
      <w:tblGrid>
        <w:gridCol w:w="9016"/>
      </w:tblGrid>
      <w:tr w:rsidR="00034E31" w14:paraId="0413D9F2" w14:textId="77777777" w:rsidTr="00E25B19">
        <w:tc>
          <w:tcPr>
            <w:tcW w:w="9016" w:type="dxa"/>
          </w:tcPr>
          <w:p w14:paraId="232438A1" w14:textId="77777777" w:rsidR="00034E31" w:rsidRDefault="00BD08D2" w:rsidP="00E25B19">
            <w:pPr>
              <w:rPr>
                <w:b/>
                <w:bCs/>
              </w:rPr>
            </w:pPr>
            <w:r w:rsidRPr="00BD08D2">
              <w:rPr>
                <w:b/>
                <w:bCs/>
              </w:rPr>
              <w:t>For your Local House Project:</w:t>
            </w:r>
          </w:p>
          <w:p w14:paraId="64E7979E" w14:textId="77777777" w:rsidR="00204743" w:rsidRDefault="00204743" w:rsidP="00E25B19">
            <w:pPr>
              <w:rPr>
                <w:b/>
                <w:bCs/>
              </w:rPr>
            </w:pPr>
          </w:p>
          <w:p w14:paraId="41E64220" w14:textId="339E83F3" w:rsidR="00204743" w:rsidRDefault="00204743" w:rsidP="00E25B19">
            <w:pPr>
              <w:rPr>
                <w:b/>
                <w:bCs/>
              </w:rPr>
            </w:pPr>
            <w:r>
              <w:rPr>
                <w:b/>
                <w:bCs/>
              </w:rPr>
              <w:t xml:space="preserve">Do you support </w:t>
            </w:r>
            <w:r w:rsidR="0052028A">
              <w:rPr>
                <w:b/>
                <w:bCs/>
              </w:rPr>
              <w:t>this application, if yes why?</w:t>
            </w:r>
          </w:p>
          <w:p w14:paraId="13E2461D" w14:textId="77777777" w:rsidR="0052028A" w:rsidRPr="00BD08D2" w:rsidRDefault="0052028A" w:rsidP="00E25B19">
            <w:pPr>
              <w:rPr>
                <w:b/>
                <w:bCs/>
              </w:rPr>
            </w:pPr>
          </w:p>
          <w:p w14:paraId="0F579FC5" w14:textId="3E0BDC23" w:rsidR="00BD08D2" w:rsidRDefault="002211BB" w:rsidP="002211BB">
            <w:pPr>
              <w:tabs>
                <w:tab w:val="left" w:pos="1836"/>
              </w:tabs>
              <w:rPr>
                <w:lang w:val="en-US"/>
              </w:rPr>
            </w:pPr>
            <w:r>
              <w:rPr>
                <w:lang w:val="en-US"/>
              </w:rPr>
              <w:t>If your young person is successful in receiving an Award</w:t>
            </w:r>
            <w:r w:rsidR="004A2F88">
              <w:rPr>
                <w:lang w:val="en-US"/>
              </w:rPr>
              <w:t>,</w:t>
            </w:r>
            <w:r>
              <w:rPr>
                <w:lang w:val="en-US"/>
              </w:rPr>
              <w:t xml:space="preserve"> how will you support them in accessing and using their award?</w:t>
            </w:r>
          </w:p>
          <w:p w14:paraId="4E5AFBFB" w14:textId="53931653" w:rsidR="00204743" w:rsidRDefault="00204743" w:rsidP="002211BB">
            <w:pPr>
              <w:tabs>
                <w:tab w:val="left" w:pos="1836"/>
              </w:tabs>
              <w:rPr>
                <w:lang w:val="en-US"/>
              </w:rPr>
            </w:pPr>
          </w:p>
          <w:p w14:paraId="2E038361" w14:textId="54B27559" w:rsidR="00204743" w:rsidRDefault="00204743" w:rsidP="002211BB">
            <w:pPr>
              <w:tabs>
                <w:tab w:val="left" w:pos="1836"/>
              </w:tabs>
              <w:rPr>
                <w:lang w:val="en-US"/>
              </w:rPr>
            </w:pPr>
            <w:r>
              <w:rPr>
                <w:lang w:val="en-US"/>
              </w:rPr>
              <w:t xml:space="preserve">How will this award have a </w:t>
            </w:r>
            <w:proofErr w:type="gramStart"/>
            <w:r>
              <w:rPr>
                <w:lang w:val="en-US"/>
              </w:rPr>
              <w:t>long term</w:t>
            </w:r>
            <w:proofErr w:type="gramEnd"/>
            <w:r>
              <w:rPr>
                <w:lang w:val="en-US"/>
              </w:rPr>
              <w:t xml:space="preserve"> impact </w:t>
            </w:r>
            <w:proofErr w:type="gramStart"/>
            <w:r>
              <w:rPr>
                <w:lang w:val="en-US"/>
              </w:rPr>
              <w:t>for</w:t>
            </w:r>
            <w:proofErr w:type="gramEnd"/>
            <w:r>
              <w:rPr>
                <w:lang w:val="en-US"/>
              </w:rPr>
              <w:t xml:space="preserve"> them?</w:t>
            </w:r>
          </w:p>
          <w:p w14:paraId="2062A9AB" w14:textId="3F857987" w:rsidR="002211BB" w:rsidRPr="002211BB" w:rsidRDefault="002211BB" w:rsidP="002211BB">
            <w:pPr>
              <w:tabs>
                <w:tab w:val="left" w:pos="1836"/>
              </w:tabs>
              <w:rPr>
                <w:lang w:val="en-US"/>
              </w:rPr>
            </w:pPr>
          </w:p>
        </w:tc>
      </w:tr>
      <w:tr w:rsidR="00034E31" w14:paraId="5E96044D" w14:textId="77777777" w:rsidTr="00E25B19">
        <w:tc>
          <w:tcPr>
            <w:tcW w:w="9016" w:type="dxa"/>
          </w:tcPr>
          <w:p w14:paraId="089CBDB5" w14:textId="77777777" w:rsidR="00034E31" w:rsidRDefault="00034E31" w:rsidP="00E25B19"/>
          <w:p w14:paraId="0026835A" w14:textId="77777777" w:rsidR="00034E31" w:rsidRDefault="00034E31" w:rsidP="00E25B19"/>
          <w:p w14:paraId="6089C8D1" w14:textId="77777777" w:rsidR="00034E31" w:rsidRDefault="00034E31" w:rsidP="00E25B19"/>
          <w:p w14:paraId="20E9F1D1" w14:textId="77777777" w:rsidR="00034E31" w:rsidRDefault="00034E31" w:rsidP="00E25B19"/>
          <w:p w14:paraId="49EE9267" w14:textId="77777777" w:rsidR="00034E31" w:rsidRDefault="00034E31" w:rsidP="00E25B19"/>
          <w:p w14:paraId="60734B17" w14:textId="77777777" w:rsidR="00034E31" w:rsidRDefault="00034E31" w:rsidP="00E25B19"/>
          <w:p w14:paraId="42148ABF" w14:textId="77777777" w:rsidR="00034E31" w:rsidRDefault="00034E31" w:rsidP="00E25B19"/>
          <w:p w14:paraId="291B8F9D" w14:textId="77777777" w:rsidR="00034E31" w:rsidRDefault="00034E31" w:rsidP="00E25B19"/>
          <w:p w14:paraId="216145CA" w14:textId="77777777" w:rsidR="00034E31" w:rsidRDefault="00034E31" w:rsidP="00E25B19"/>
          <w:p w14:paraId="2BBF225D" w14:textId="77777777" w:rsidR="00034E31" w:rsidRDefault="00034E31" w:rsidP="00E25B19"/>
        </w:tc>
      </w:tr>
    </w:tbl>
    <w:p w14:paraId="59BF7119" w14:textId="77777777" w:rsidR="00034E31" w:rsidRDefault="00034E31" w:rsidP="00CB6F8D"/>
    <w:p w14:paraId="5B7D3115" w14:textId="3BEBB77B" w:rsidR="00F75C32" w:rsidRDefault="00F75C32" w:rsidP="00CB6F8D">
      <w:r>
        <w:br/>
      </w:r>
    </w:p>
    <w:p w14:paraId="5CEAAB2B" w14:textId="77777777" w:rsidR="00F75C32" w:rsidRDefault="00F75C32">
      <w:r>
        <w:br w:type="page"/>
      </w:r>
    </w:p>
    <w:p w14:paraId="28616851" w14:textId="77777777" w:rsidR="006837B0" w:rsidRDefault="006837B0" w:rsidP="00CB6F8D"/>
    <w:tbl>
      <w:tblPr>
        <w:tblStyle w:val="TableGrid"/>
        <w:tblW w:w="9016" w:type="dxa"/>
        <w:tblLook w:val="04A0" w:firstRow="1" w:lastRow="0" w:firstColumn="1" w:lastColumn="0" w:noHBand="0" w:noVBand="1"/>
      </w:tblPr>
      <w:tblGrid>
        <w:gridCol w:w="4636"/>
        <w:gridCol w:w="4380"/>
      </w:tblGrid>
      <w:tr w:rsidR="006837B0" w14:paraId="49602ABC" w14:textId="77777777" w:rsidTr="00640552">
        <w:tc>
          <w:tcPr>
            <w:tcW w:w="9016" w:type="dxa"/>
            <w:gridSpan w:val="2"/>
          </w:tcPr>
          <w:p w14:paraId="2C4B0A6A" w14:textId="1B82104B" w:rsidR="006837B0" w:rsidRDefault="006837B0" w:rsidP="00E25B19">
            <w:pPr>
              <w:tabs>
                <w:tab w:val="left" w:pos="1836"/>
              </w:tabs>
              <w:rPr>
                <w:lang w:val="en-US"/>
              </w:rPr>
            </w:pPr>
            <w:r w:rsidRPr="0C291CF5">
              <w:rPr>
                <w:rFonts w:eastAsia="Helvetica 45 Light" w:cs="Helvetica 45 Light"/>
                <w:lang w:val="en-US"/>
              </w:rPr>
              <w:t xml:space="preserve">In the House Project, we have lots of opportunities to celebrate the successes and achievements of young people in House Projects. If you are successful in gaining an award, </w:t>
            </w:r>
            <w:r w:rsidRPr="0C291CF5">
              <w:rPr>
                <w:lang w:val="en-US"/>
              </w:rPr>
              <w:t>NHP would like to share your story with our partners and across social media to help us obtain more funds to continue giving aspirational awards to others</w:t>
            </w:r>
            <w:r w:rsidR="00602ACF">
              <w:rPr>
                <w:lang w:val="en-US"/>
              </w:rPr>
              <w:t xml:space="preserve">. </w:t>
            </w:r>
          </w:p>
          <w:p w14:paraId="10384192" w14:textId="77777777" w:rsidR="00602ACF" w:rsidRDefault="00602ACF" w:rsidP="00E25B19">
            <w:pPr>
              <w:tabs>
                <w:tab w:val="left" w:pos="1836"/>
              </w:tabs>
              <w:rPr>
                <w:lang w:val="en-US"/>
              </w:rPr>
            </w:pPr>
          </w:p>
          <w:p w14:paraId="5D4615D0" w14:textId="397AD99D" w:rsidR="00602ACF" w:rsidRPr="004A2F88" w:rsidRDefault="00602ACF" w:rsidP="00E25B19">
            <w:pPr>
              <w:tabs>
                <w:tab w:val="left" w:pos="1836"/>
              </w:tabs>
              <w:rPr>
                <w:b/>
                <w:bCs/>
                <w:lang w:val="en-US"/>
              </w:rPr>
            </w:pPr>
            <w:r w:rsidRPr="004A2F88">
              <w:rPr>
                <w:b/>
                <w:bCs/>
                <w:lang w:val="en-US"/>
              </w:rPr>
              <w:t xml:space="preserve">Do you </w:t>
            </w:r>
            <w:proofErr w:type="gramStart"/>
            <w:r w:rsidRPr="004A2F88">
              <w:rPr>
                <w:b/>
                <w:bCs/>
                <w:lang w:val="en-US"/>
              </w:rPr>
              <w:t>consent</w:t>
            </w:r>
            <w:proofErr w:type="gramEnd"/>
            <w:r w:rsidRPr="004A2F88">
              <w:rPr>
                <w:b/>
                <w:bCs/>
                <w:lang w:val="en-US"/>
              </w:rPr>
              <w:t xml:space="preserve"> to this?</w:t>
            </w:r>
          </w:p>
          <w:p w14:paraId="4D8D8625" w14:textId="352D0551" w:rsidR="006837B0" w:rsidRPr="002211BB" w:rsidRDefault="006837B0" w:rsidP="00E25B19">
            <w:pPr>
              <w:tabs>
                <w:tab w:val="left" w:pos="1836"/>
              </w:tabs>
              <w:rPr>
                <w:lang w:val="en-US"/>
              </w:rPr>
            </w:pPr>
          </w:p>
        </w:tc>
      </w:tr>
      <w:tr w:rsidR="00640552" w14:paraId="119C18E2" w14:textId="77777777" w:rsidTr="0064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6" w:type="dxa"/>
            <w:tcBorders>
              <w:top w:val="single" w:sz="4" w:space="0" w:color="auto"/>
              <w:left w:val="single" w:sz="4" w:space="0" w:color="auto"/>
              <w:bottom w:val="single" w:sz="4" w:space="0" w:color="auto"/>
              <w:right w:val="single" w:sz="4" w:space="0" w:color="auto"/>
            </w:tcBorders>
          </w:tcPr>
          <w:p w14:paraId="50341BB8" w14:textId="77777777" w:rsidR="00640552" w:rsidRPr="005B215C" w:rsidRDefault="00F75C32" w:rsidP="00E25B19">
            <w:pPr>
              <w:rPr>
                <w:lang w:val="en-US"/>
              </w:rPr>
            </w:pPr>
            <w:sdt>
              <w:sdtPr>
                <w:rPr>
                  <w:lang w:val="en-US"/>
                </w:rPr>
                <w:id w:val="-2087222288"/>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Yes</w:t>
            </w:r>
          </w:p>
        </w:tc>
        <w:tc>
          <w:tcPr>
            <w:tcW w:w="4380" w:type="dxa"/>
            <w:tcBorders>
              <w:top w:val="single" w:sz="4" w:space="0" w:color="auto"/>
              <w:left w:val="single" w:sz="4" w:space="0" w:color="auto"/>
              <w:bottom w:val="single" w:sz="4" w:space="0" w:color="auto"/>
              <w:right w:val="single" w:sz="4" w:space="0" w:color="auto"/>
            </w:tcBorders>
          </w:tcPr>
          <w:p w14:paraId="7A184F03" w14:textId="77777777" w:rsidR="00640552" w:rsidRPr="005B215C" w:rsidRDefault="00F75C32" w:rsidP="00E25B19">
            <w:pPr>
              <w:rPr>
                <w:lang w:val="en-US"/>
              </w:rPr>
            </w:pPr>
            <w:sdt>
              <w:sdtPr>
                <w:rPr>
                  <w:lang w:val="en-US"/>
                </w:rPr>
                <w:id w:val="-2114277903"/>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No</w:t>
            </w:r>
          </w:p>
        </w:tc>
      </w:tr>
    </w:tbl>
    <w:p w14:paraId="257F7862" w14:textId="77777777" w:rsidR="006837B0" w:rsidRDefault="006837B0" w:rsidP="00CB6F8D"/>
    <w:p w14:paraId="2CAF03A4" w14:textId="77777777" w:rsidR="00881D95" w:rsidRDefault="00881D95" w:rsidP="00CB6F8D"/>
    <w:tbl>
      <w:tblPr>
        <w:tblStyle w:val="TableGrid"/>
        <w:tblW w:w="9016" w:type="dxa"/>
        <w:tblLook w:val="04A0" w:firstRow="1" w:lastRow="0" w:firstColumn="1" w:lastColumn="0" w:noHBand="0" w:noVBand="1"/>
      </w:tblPr>
      <w:tblGrid>
        <w:gridCol w:w="4636"/>
        <w:gridCol w:w="4380"/>
      </w:tblGrid>
      <w:tr w:rsidR="00FD4AB4" w14:paraId="5321F0B3" w14:textId="77777777" w:rsidTr="00640552">
        <w:tc>
          <w:tcPr>
            <w:tcW w:w="9016" w:type="dxa"/>
            <w:gridSpan w:val="2"/>
          </w:tcPr>
          <w:p w14:paraId="12936A77" w14:textId="68090899" w:rsidR="006F02F5" w:rsidRDefault="006F02F5" w:rsidP="006F02F5">
            <w:pPr>
              <w:tabs>
                <w:tab w:val="left" w:pos="1836"/>
              </w:tabs>
              <w:rPr>
                <w:lang w:val="en-US"/>
              </w:rPr>
            </w:pPr>
            <w:r w:rsidRPr="006F02F5">
              <w:rPr>
                <w:lang w:val="en-US"/>
              </w:rPr>
              <w:t>Your completed application form will be anonymised prior to being sent to the Aspirational Award panel members, but a record will be kept of any Aspirational Award funds granted to you.</w:t>
            </w:r>
          </w:p>
          <w:p w14:paraId="1C124C77" w14:textId="77777777" w:rsidR="004A2F88" w:rsidRPr="006F02F5" w:rsidRDefault="004A2F88" w:rsidP="006F02F5">
            <w:pPr>
              <w:tabs>
                <w:tab w:val="left" w:pos="1836"/>
              </w:tabs>
              <w:rPr>
                <w:lang w:val="en-US"/>
              </w:rPr>
            </w:pPr>
          </w:p>
          <w:p w14:paraId="003BD798" w14:textId="1F791A4A" w:rsidR="00FD4AB4" w:rsidRDefault="006F02F5" w:rsidP="006F02F5">
            <w:pPr>
              <w:tabs>
                <w:tab w:val="left" w:pos="1836"/>
              </w:tabs>
              <w:rPr>
                <w:lang w:val="en-US"/>
              </w:rPr>
            </w:pPr>
            <w:r w:rsidRPr="006F02F5">
              <w:rPr>
                <w:lang w:val="en-US"/>
              </w:rPr>
              <w:t xml:space="preserve">Any data relating to any Aspirational Award granted will not be retained for any longer than is necessary for the lawful purposes for which it has been collected and processed. NHP have set retention periods for the personal information that we collect. If you require any further information about this, please email </w:t>
            </w:r>
            <w:hyperlink r:id="rId10" w:history="1">
              <w:r w:rsidR="00F75E3A" w:rsidRPr="00CA7EF9">
                <w:rPr>
                  <w:rStyle w:val="Hyperlink"/>
                  <w:lang w:val="en-US"/>
                </w:rPr>
                <w:t>enquiries@thehouseproject.org</w:t>
              </w:r>
            </w:hyperlink>
            <w:r w:rsidRPr="006F02F5">
              <w:rPr>
                <w:lang w:val="en-US"/>
              </w:rPr>
              <w:t>.</w:t>
            </w:r>
          </w:p>
          <w:p w14:paraId="20B4CCCF" w14:textId="3491F262" w:rsidR="00F75E3A" w:rsidRPr="002211BB" w:rsidRDefault="00F75E3A" w:rsidP="006F02F5">
            <w:pPr>
              <w:tabs>
                <w:tab w:val="left" w:pos="1836"/>
              </w:tabs>
              <w:rPr>
                <w:lang w:val="en-US"/>
              </w:rPr>
            </w:pPr>
          </w:p>
        </w:tc>
      </w:tr>
      <w:tr w:rsidR="00FD4AB4" w14:paraId="6CC60B95" w14:textId="77777777" w:rsidTr="00640552">
        <w:tc>
          <w:tcPr>
            <w:tcW w:w="9016" w:type="dxa"/>
            <w:gridSpan w:val="2"/>
          </w:tcPr>
          <w:p w14:paraId="0087EEFA" w14:textId="77777777" w:rsidR="00FD4AB4" w:rsidRDefault="006F02F5" w:rsidP="00F75E3A">
            <w:pPr>
              <w:rPr>
                <w:b/>
                <w:bCs/>
                <w:lang w:val="en-US"/>
              </w:rPr>
            </w:pPr>
            <w:r w:rsidRPr="00F75E3A">
              <w:rPr>
                <w:b/>
                <w:bCs/>
                <w:lang w:val="en-US"/>
              </w:rPr>
              <w:t>I consent to NHP processing my data (contained within this application) for the purpose of considering my application for an Aspirational Award.</w:t>
            </w:r>
          </w:p>
          <w:p w14:paraId="3AB27F2F" w14:textId="08D33672" w:rsidR="00640552" w:rsidRPr="00F75E3A" w:rsidRDefault="00640552" w:rsidP="00F75E3A">
            <w:pPr>
              <w:rPr>
                <w:b/>
                <w:bCs/>
              </w:rPr>
            </w:pPr>
          </w:p>
        </w:tc>
      </w:tr>
      <w:tr w:rsidR="00640552" w14:paraId="2B0025D7" w14:textId="77777777" w:rsidTr="0064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6" w:type="dxa"/>
            <w:tcBorders>
              <w:top w:val="single" w:sz="4" w:space="0" w:color="auto"/>
              <w:left w:val="single" w:sz="4" w:space="0" w:color="auto"/>
              <w:bottom w:val="single" w:sz="4" w:space="0" w:color="auto"/>
              <w:right w:val="single" w:sz="4" w:space="0" w:color="auto"/>
            </w:tcBorders>
          </w:tcPr>
          <w:p w14:paraId="78520F5C" w14:textId="77777777" w:rsidR="00640552" w:rsidRPr="005B215C" w:rsidRDefault="00F75C32" w:rsidP="00E25B19">
            <w:pPr>
              <w:rPr>
                <w:lang w:val="en-US"/>
              </w:rPr>
            </w:pPr>
            <w:sdt>
              <w:sdtPr>
                <w:rPr>
                  <w:lang w:val="en-US"/>
                </w:rPr>
                <w:id w:val="1616410903"/>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Yes</w:t>
            </w:r>
          </w:p>
        </w:tc>
        <w:tc>
          <w:tcPr>
            <w:tcW w:w="4380" w:type="dxa"/>
            <w:tcBorders>
              <w:top w:val="single" w:sz="4" w:space="0" w:color="auto"/>
              <w:left w:val="single" w:sz="4" w:space="0" w:color="auto"/>
              <w:bottom w:val="single" w:sz="4" w:space="0" w:color="auto"/>
              <w:right w:val="single" w:sz="4" w:space="0" w:color="auto"/>
            </w:tcBorders>
          </w:tcPr>
          <w:p w14:paraId="7F243487" w14:textId="77777777" w:rsidR="00640552" w:rsidRPr="005B215C" w:rsidRDefault="00F75C32" w:rsidP="00E25B19">
            <w:pPr>
              <w:rPr>
                <w:lang w:val="en-US"/>
              </w:rPr>
            </w:pPr>
            <w:sdt>
              <w:sdtPr>
                <w:rPr>
                  <w:lang w:val="en-US"/>
                </w:rPr>
                <w:id w:val="-819182399"/>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No</w:t>
            </w:r>
          </w:p>
        </w:tc>
      </w:tr>
    </w:tbl>
    <w:p w14:paraId="1BBC3BA7" w14:textId="77777777" w:rsidR="002211BB" w:rsidRDefault="002211BB" w:rsidP="00CB6F8D"/>
    <w:p w14:paraId="4F307A1D" w14:textId="77777777" w:rsidR="00025B21" w:rsidRDefault="00025B21" w:rsidP="00025B21">
      <w:pPr>
        <w:jc w:val="center"/>
        <w:rPr>
          <w:rStyle w:val="Hyperlink"/>
          <w:b/>
          <w:bCs/>
        </w:rPr>
      </w:pPr>
      <w:r w:rsidRPr="001770D2">
        <w:rPr>
          <w:b/>
          <w:bCs/>
        </w:rPr>
        <w:t xml:space="preserve">Please submit your completed application to </w:t>
      </w:r>
      <w:hyperlink r:id="rId11" w:history="1">
        <w:r w:rsidRPr="00BE259C">
          <w:rPr>
            <w:rStyle w:val="Hyperlink"/>
            <w:b/>
            <w:bCs/>
          </w:rPr>
          <w:t>enquiries@thehouseproject.org</w:t>
        </w:r>
      </w:hyperlink>
    </w:p>
    <w:p w14:paraId="11C99B61" w14:textId="77777777" w:rsidR="00025B21" w:rsidRPr="00C43803" w:rsidRDefault="00025B21" w:rsidP="00025B21">
      <w:pPr>
        <w:jc w:val="center"/>
        <w:rPr>
          <w:b/>
          <w:bCs/>
        </w:rPr>
      </w:pPr>
      <w:r w:rsidRPr="0C291CF5">
        <w:rPr>
          <w:rStyle w:val="Hyperlink"/>
          <w:b/>
          <w:bCs/>
          <w:color w:val="auto"/>
          <w:u w:val="none"/>
        </w:rPr>
        <w:t xml:space="preserve">Applications for driving lessons or licences will not be accepted. </w:t>
      </w:r>
    </w:p>
    <w:p w14:paraId="08AA4BD3" w14:textId="3AAE63FE" w:rsidR="00F75E3A" w:rsidRPr="00025B21" w:rsidRDefault="00025B21" w:rsidP="00025B21">
      <w:pPr>
        <w:jc w:val="center"/>
        <w:rPr>
          <w:b/>
          <w:bCs/>
          <w:sz w:val="28"/>
          <w:szCs w:val="28"/>
        </w:rPr>
      </w:pPr>
      <w:r w:rsidRPr="005672B6">
        <w:rPr>
          <w:b/>
          <w:bCs/>
          <w:sz w:val="28"/>
          <w:szCs w:val="28"/>
        </w:rPr>
        <w:t xml:space="preserve">Deadline for Applications: </w:t>
      </w:r>
      <w:r>
        <w:rPr>
          <w:b/>
          <w:bCs/>
          <w:sz w:val="28"/>
          <w:szCs w:val="28"/>
        </w:rPr>
        <w:t xml:space="preserve">Friday </w:t>
      </w:r>
      <w:r w:rsidR="000B2F51">
        <w:rPr>
          <w:b/>
          <w:bCs/>
          <w:sz w:val="28"/>
          <w:szCs w:val="28"/>
        </w:rPr>
        <w:t>26 April 2024</w:t>
      </w:r>
    </w:p>
    <w:sectPr w:rsidR="00F75E3A" w:rsidRPr="00025B21" w:rsidSect="003D689B">
      <w:headerReference w:type="default" r:id="rId12"/>
      <w:footerReference w:type="default" r:id="rId13"/>
      <w:headerReference w:type="first" r:id="rId14"/>
      <w:footerReference w:type="first" r:id="rId15"/>
      <w:pgSz w:w="11906" w:h="16838"/>
      <w:pgMar w:top="1440" w:right="1440" w:bottom="1440" w:left="1440" w:header="708"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E6F60" w14:textId="77777777" w:rsidR="00CB6F8D" w:rsidRDefault="00CB6F8D" w:rsidP="00B73651">
      <w:pPr>
        <w:spacing w:after="0" w:line="240" w:lineRule="auto"/>
      </w:pPr>
      <w:r>
        <w:separator/>
      </w:r>
    </w:p>
  </w:endnote>
  <w:endnote w:type="continuationSeparator" w:id="0">
    <w:p w14:paraId="05DB1A48" w14:textId="77777777" w:rsidR="00CB6F8D" w:rsidRDefault="00CB6F8D" w:rsidP="00B73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45 Light">
    <w:altName w:val="Arial"/>
    <w:panose1 w:val="020B0400000000000000"/>
    <w:charset w:val="00"/>
    <w:family w:val="swiss"/>
    <w:notTrueType/>
    <w:pitch w:val="variable"/>
    <w:sig w:usb0="800000AF" w:usb1="40000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useo Sans Rounded 700">
    <w:altName w:val="Calibri"/>
    <w:panose1 w:val="00000000000000000000"/>
    <w:charset w:val="00"/>
    <w:family w:val="modern"/>
    <w:notTrueType/>
    <w:pitch w:val="variable"/>
    <w:sig w:usb0="A00000AF" w:usb1="4000004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useo Sans Rounded 500">
    <w:panose1 w:val="00000000000000000000"/>
    <w:charset w:val="00"/>
    <w:family w:val="modern"/>
    <w:notTrueType/>
    <w:pitch w:val="variable"/>
    <w:sig w:usb0="A00000A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AC600" w14:textId="7DED38C0" w:rsidR="007957A7" w:rsidRDefault="004D02A6">
    <w:pPr>
      <w:pStyle w:val="Footer"/>
    </w:pPr>
    <w:r>
      <w:rPr>
        <w:noProof/>
      </w:rPr>
      <w:drawing>
        <wp:anchor distT="0" distB="0" distL="114300" distR="114300" simplePos="0" relativeHeight="251691008" behindDoc="1" locked="0" layoutInCell="1" allowOverlap="1" wp14:anchorId="77368062" wp14:editId="766ACF26">
          <wp:simplePos x="0" y="0"/>
          <wp:positionH relativeFrom="column">
            <wp:posOffset>-781050</wp:posOffset>
          </wp:positionH>
          <wp:positionV relativeFrom="paragraph">
            <wp:posOffset>-204470</wp:posOffset>
          </wp:positionV>
          <wp:extent cx="1828800" cy="676268"/>
          <wp:effectExtent l="0" t="0" r="0" b="0"/>
          <wp:wrapNone/>
          <wp:docPr id="1370252422" name="Picture 137025242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9074" t="35004" r="29305" b="35442"/>
                  <a:stretch/>
                </pic:blipFill>
                <pic:spPr bwMode="auto">
                  <a:xfrm>
                    <a:off x="0" y="0"/>
                    <a:ext cx="1833553" cy="6780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7A7">
      <w:rPr>
        <w:noProof/>
      </w:rPr>
      <w:drawing>
        <wp:anchor distT="0" distB="0" distL="114300" distR="114300" simplePos="0" relativeHeight="251689984" behindDoc="1" locked="0" layoutInCell="1" allowOverlap="1" wp14:anchorId="68B2B8E7" wp14:editId="7F7191E4">
          <wp:simplePos x="0" y="0"/>
          <wp:positionH relativeFrom="column">
            <wp:posOffset>3990975</wp:posOffset>
          </wp:positionH>
          <wp:positionV relativeFrom="paragraph">
            <wp:posOffset>-209550</wp:posOffset>
          </wp:positionV>
          <wp:extent cx="2524125" cy="69405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694055"/>
                  </a:xfrm>
                  <a:prstGeom prst="rect">
                    <a:avLst/>
                  </a:prstGeom>
                  <a:noFill/>
                  <a:ln>
                    <a:noFill/>
                  </a:ln>
                </pic:spPr>
              </pic:pic>
            </a:graphicData>
          </a:graphic>
        </wp:anchor>
      </w:drawing>
    </w:r>
  </w:p>
  <w:p w14:paraId="314F61B2" w14:textId="52CAFD78" w:rsidR="00282CF6" w:rsidRPr="000A14C7" w:rsidRDefault="00282CF6" w:rsidP="00282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0A69E" w14:textId="61108E65" w:rsidR="006B1271" w:rsidRDefault="004B10C0">
    <w:pPr>
      <w:pStyle w:val="Footer"/>
      <w:rPr>
        <w:b/>
        <w:bCs/>
        <w:noProof/>
      </w:rPr>
    </w:pPr>
    <w:r>
      <w:rPr>
        <w:noProof/>
      </w:rPr>
      <w:drawing>
        <wp:anchor distT="0" distB="0" distL="114300" distR="114300" simplePos="0" relativeHeight="251694080" behindDoc="1" locked="0" layoutInCell="1" allowOverlap="1" wp14:anchorId="0875022F" wp14:editId="5ECDDD59">
          <wp:simplePos x="0" y="0"/>
          <wp:positionH relativeFrom="column">
            <wp:posOffset>-790575</wp:posOffset>
          </wp:positionH>
          <wp:positionV relativeFrom="paragraph">
            <wp:posOffset>-264795</wp:posOffset>
          </wp:positionV>
          <wp:extent cx="1957610" cy="723900"/>
          <wp:effectExtent l="0" t="0" r="5080" b="0"/>
          <wp:wrapNone/>
          <wp:docPr id="1469270958" name="Picture 146927095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 company name&#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9074" t="35004" r="29305" b="35442"/>
                  <a:stretch/>
                </pic:blipFill>
                <pic:spPr bwMode="auto">
                  <a:xfrm>
                    <a:off x="0" y="0"/>
                    <a:ext cx="1960061" cy="7248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032EE921" wp14:editId="33118C3E">
          <wp:simplePos x="0" y="0"/>
          <wp:positionH relativeFrom="column">
            <wp:posOffset>3981450</wp:posOffset>
          </wp:positionH>
          <wp:positionV relativeFrom="paragraph">
            <wp:posOffset>-266700</wp:posOffset>
          </wp:positionV>
          <wp:extent cx="2524125" cy="694055"/>
          <wp:effectExtent l="0" t="0" r="0" b="0"/>
          <wp:wrapNone/>
          <wp:docPr id="1643181734" name="Picture 16431817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694055"/>
                  </a:xfrm>
                  <a:prstGeom prst="rect">
                    <a:avLst/>
                  </a:prstGeom>
                  <a:noFill/>
                  <a:ln>
                    <a:noFill/>
                  </a:ln>
                </pic:spPr>
              </pic:pic>
            </a:graphicData>
          </a:graphic>
        </wp:anchor>
      </w:drawing>
    </w:r>
  </w:p>
  <w:p w14:paraId="231EEB45" w14:textId="77777777" w:rsidR="004B10C0" w:rsidRDefault="006C2749">
    <w:pPr>
      <w:pStyle w:val="Footer"/>
      <w:rPr>
        <w:b/>
        <w:bCs/>
        <w:noProof/>
        <w:sz w:val="16"/>
        <w:szCs w:val="16"/>
      </w:rPr>
    </w:pPr>
    <w:r>
      <w:rPr>
        <w:b/>
        <w:bCs/>
        <w:noProof/>
      </w:rPr>
      <w:tab/>
    </w:r>
    <w:r w:rsidRPr="006C2749">
      <w:rPr>
        <w:b/>
        <w:bCs/>
        <w:noProof/>
        <w:sz w:val="16"/>
        <w:szCs w:val="16"/>
      </w:rPr>
      <w:t>Charity Number</w:t>
    </w:r>
  </w:p>
  <w:p w14:paraId="4734E9C5" w14:textId="58FBE84D" w:rsidR="006C2749" w:rsidRPr="006C2749" w:rsidRDefault="006C2749" w:rsidP="004B10C0">
    <w:pPr>
      <w:pStyle w:val="Footer"/>
      <w:jc w:val="center"/>
      <w:rPr>
        <w:sz w:val="14"/>
        <w:szCs w:val="14"/>
      </w:rPr>
    </w:pPr>
    <w:r w:rsidRPr="006C2749">
      <w:rPr>
        <w:b/>
        <w:bCs/>
        <w:noProof/>
        <w:sz w:val="16"/>
        <w:szCs w:val="16"/>
      </w:rPr>
      <w:t>England: 1179743 - Scotland: SC052277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EAA186" w14:textId="77777777" w:rsidR="00CB6F8D" w:rsidRDefault="00CB6F8D" w:rsidP="00B73651">
      <w:pPr>
        <w:spacing w:after="0" w:line="240" w:lineRule="auto"/>
      </w:pPr>
      <w:r>
        <w:separator/>
      </w:r>
    </w:p>
  </w:footnote>
  <w:footnote w:type="continuationSeparator" w:id="0">
    <w:p w14:paraId="2AF6FC38" w14:textId="77777777" w:rsidR="00CB6F8D" w:rsidRDefault="00CB6F8D" w:rsidP="00B73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02C81" w14:textId="6229D0F8" w:rsidR="00F50C49" w:rsidRDefault="00F50C49">
    <w:pPr>
      <w:pStyle w:val="Header"/>
    </w:pPr>
    <w:r>
      <w:rPr>
        <w:noProof/>
      </w:rPr>
      <w:drawing>
        <wp:anchor distT="0" distB="0" distL="114300" distR="114300" simplePos="0" relativeHeight="251696128" behindDoc="0" locked="0" layoutInCell="1" allowOverlap="1" wp14:anchorId="15064EC3" wp14:editId="7942AA56">
          <wp:simplePos x="0" y="0"/>
          <wp:positionH relativeFrom="margin">
            <wp:align>center</wp:align>
          </wp:positionH>
          <wp:positionV relativeFrom="margin">
            <wp:posOffset>-1009650</wp:posOffset>
          </wp:positionV>
          <wp:extent cx="3419475" cy="862965"/>
          <wp:effectExtent l="0" t="0" r="0" b="0"/>
          <wp:wrapSquare wrapText="bothSides"/>
          <wp:docPr id="1503096568" name="Picture 1503096568"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96568" name="Picture 1503096568"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947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205E1" w14:textId="77777777" w:rsidR="00F50C49" w:rsidRDefault="00F50C49">
    <w:pPr>
      <w:pStyle w:val="Header"/>
    </w:pPr>
  </w:p>
  <w:p w14:paraId="0C947E6E" w14:textId="77777777" w:rsidR="00F50C49" w:rsidRDefault="00F50C49">
    <w:pPr>
      <w:pStyle w:val="Header"/>
    </w:pPr>
  </w:p>
  <w:p w14:paraId="6564324F" w14:textId="01E8FC75" w:rsidR="00E559F0" w:rsidRDefault="00E55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D492E" w14:textId="77777777" w:rsidR="006B1271" w:rsidRDefault="00A3182C" w:rsidP="006B1271">
    <w:pPr>
      <w:pStyle w:val="Header"/>
    </w:pPr>
    <w:r w:rsidRPr="009958E0">
      <w:rPr>
        <w:noProof/>
      </w:rPr>
      <mc:AlternateContent>
        <mc:Choice Requires="wps">
          <w:drawing>
            <wp:anchor distT="0" distB="0" distL="114300" distR="114300" simplePos="0" relativeHeight="251686912" behindDoc="0" locked="0" layoutInCell="1" allowOverlap="1" wp14:anchorId="6432E1C8" wp14:editId="0F0CA1DB">
              <wp:simplePos x="0" y="0"/>
              <wp:positionH relativeFrom="page">
                <wp:posOffset>2320724</wp:posOffset>
              </wp:positionH>
              <wp:positionV relativeFrom="paragraph">
                <wp:posOffset>-449580</wp:posOffset>
              </wp:positionV>
              <wp:extent cx="8391646" cy="521970"/>
              <wp:effectExtent l="0" t="0" r="9525" b="0"/>
              <wp:wrapNone/>
              <wp:docPr id="3" name="Rectangle 3"/>
              <wp:cNvGraphicFramePr/>
              <a:graphic xmlns:a="http://schemas.openxmlformats.org/drawingml/2006/main">
                <a:graphicData uri="http://schemas.microsoft.com/office/word/2010/wordprocessingShape">
                  <wps:wsp>
                    <wps:cNvSpPr/>
                    <wps:spPr>
                      <a:xfrm>
                        <a:off x="0" y="0"/>
                        <a:ext cx="8391646" cy="521970"/>
                      </a:xfrm>
                      <a:prstGeom prst="rect">
                        <a:avLst/>
                      </a:prstGeom>
                      <a:solidFill>
                        <a:srgbClr val="3E4C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1DD7A7" id="Rectangle 3" o:spid="_x0000_s1026" style="position:absolute;margin-left:182.75pt;margin-top:-35.4pt;width:660.75pt;height:41.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" fillcolor="#3e4c9c" stroked="f" strokeweight="1pt">
              <w10:wrap anchorx="page"/>
            </v:rect>
          </w:pict>
        </mc:Fallback>
      </mc:AlternateContent>
    </w:r>
    <w:r w:rsidR="006C2749">
      <w:rPr>
        <w:noProof/>
      </w:rPr>
      <w:drawing>
        <wp:anchor distT="0" distB="0" distL="114300" distR="114300" simplePos="0" relativeHeight="251687936" behindDoc="0" locked="0" layoutInCell="1" allowOverlap="1" wp14:anchorId="72AA0D1F" wp14:editId="00C651CE">
          <wp:simplePos x="0" y="0"/>
          <wp:positionH relativeFrom="margin">
            <wp:posOffset>1076325</wp:posOffset>
          </wp:positionH>
          <wp:positionV relativeFrom="margin">
            <wp:posOffset>-907415</wp:posOffset>
          </wp:positionV>
          <wp:extent cx="3578225" cy="9036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82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271" w:rsidRPr="009958E0">
      <w:rPr>
        <w:noProof/>
      </w:rPr>
      <mc:AlternateContent>
        <mc:Choice Requires="wps">
          <w:drawing>
            <wp:anchor distT="0" distB="0" distL="114300" distR="114300" simplePos="0" relativeHeight="251685888" behindDoc="0" locked="0" layoutInCell="1" allowOverlap="1" wp14:anchorId="533D02E8" wp14:editId="66A56B87">
              <wp:simplePos x="0" y="0"/>
              <wp:positionH relativeFrom="page">
                <wp:posOffset>1961515</wp:posOffset>
              </wp:positionH>
              <wp:positionV relativeFrom="paragraph">
                <wp:posOffset>-452120</wp:posOffset>
              </wp:positionV>
              <wp:extent cx="359410" cy="521970"/>
              <wp:effectExtent l="0" t="0" r="2540" b="0"/>
              <wp:wrapNone/>
              <wp:docPr id="7" name="Rectangle 7"/>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F207F" id="Rectangle 7" o:spid="_x0000_s1026" style="position:absolute;margin-left:154.45pt;margin-top:-35.6pt;width:28.3pt;height:41.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" fillcolor="#00a69a [3206]" stroked="f" strokeweight="1pt">
              <w10:wrap anchorx="page"/>
            </v:rect>
          </w:pict>
        </mc:Fallback>
      </mc:AlternateContent>
    </w:r>
    <w:r w:rsidR="006B1271" w:rsidRPr="009958E0">
      <w:rPr>
        <w:noProof/>
      </w:rPr>
      <mc:AlternateContent>
        <mc:Choice Requires="wps">
          <w:drawing>
            <wp:anchor distT="0" distB="0" distL="114300" distR="114300" simplePos="0" relativeHeight="251684864" behindDoc="0" locked="0" layoutInCell="1" allowOverlap="1" wp14:anchorId="731AF8E6" wp14:editId="6CCB8E1B">
              <wp:simplePos x="0" y="0"/>
              <wp:positionH relativeFrom="page">
                <wp:posOffset>1601470</wp:posOffset>
              </wp:positionH>
              <wp:positionV relativeFrom="paragraph">
                <wp:posOffset>-452120</wp:posOffset>
              </wp:positionV>
              <wp:extent cx="359410" cy="521970"/>
              <wp:effectExtent l="0" t="0" r="2540" b="0"/>
              <wp:wrapNone/>
              <wp:docPr id="9" name="Rectangle 9"/>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CC42" id="Rectangle 9" o:spid="_x0000_s1026" style="position:absolute;margin-left:126.1pt;margin-top:-35.6pt;width:28.3pt;height:41.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q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8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" fillcolor="#653189 [3208]" stroked="f" strokeweight="1pt">
              <w10:wrap anchorx="page"/>
            </v:rect>
          </w:pict>
        </mc:Fallback>
      </mc:AlternateContent>
    </w:r>
    <w:r w:rsidR="006B1271" w:rsidRPr="009958E0">
      <w:rPr>
        <w:noProof/>
      </w:rPr>
      <mc:AlternateContent>
        <mc:Choice Requires="wps">
          <w:drawing>
            <wp:anchor distT="0" distB="0" distL="114300" distR="114300" simplePos="0" relativeHeight="251683840" behindDoc="0" locked="0" layoutInCell="1" allowOverlap="1" wp14:anchorId="58179A11" wp14:editId="1C7E6C8C">
              <wp:simplePos x="0" y="0"/>
              <wp:positionH relativeFrom="page">
                <wp:posOffset>1242060</wp:posOffset>
              </wp:positionH>
              <wp:positionV relativeFrom="paragraph">
                <wp:posOffset>-452120</wp:posOffset>
              </wp:positionV>
              <wp:extent cx="359410" cy="521970"/>
              <wp:effectExtent l="0" t="0" r="2540" b="0"/>
              <wp:wrapNone/>
              <wp:docPr id="10" name="Rectangle 10"/>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BEA5D" id="Rectangle 10" o:spid="_x0000_s1026" style="position:absolute;margin-left:97.8pt;margin-top:-35.6pt;width:28.3pt;height:41.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mk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s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" fillcolor="#2fa8df [3207]" stroked="f" strokeweight="1pt">
              <w10:wrap anchorx="page"/>
            </v:rect>
          </w:pict>
        </mc:Fallback>
      </mc:AlternateContent>
    </w:r>
    <w:r w:rsidR="006B1271" w:rsidRPr="009958E0">
      <w:rPr>
        <w:noProof/>
      </w:rPr>
      <mc:AlternateContent>
        <mc:Choice Requires="wps">
          <w:drawing>
            <wp:anchor distT="0" distB="0" distL="114300" distR="114300" simplePos="0" relativeHeight="251682816" behindDoc="0" locked="0" layoutInCell="1" allowOverlap="1" wp14:anchorId="3916FFB1" wp14:editId="425BF20E">
              <wp:simplePos x="0" y="0"/>
              <wp:positionH relativeFrom="margin">
                <wp:posOffset>-31750</wp:posOffset>
              </wp:positionH>
              <wp:positionV relativeFrom="paragraph">
                <wp:posOffset>-452120</wp:posOffset>
              </wp:positionV>
              <wp:extent cx="359410" cy="521970"/>
              <wp:effectExtent l="0" t="0" r="2540" b="0"/>
              <wp:wrapNone/>
              <wp:docPr id="11" name="Rectangle 11"/>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6DD3F" id="Rectangle 11" o:spid="_x0000_s1026" style="position:absolute;margin-left:-2.5pt;margin-top:-35.6pt;width:28.3pt;height:41.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" fillcolor="#e25298 [3209]" stroked="f" strokeweight="1pt">
              <w10:wrap anchorx="margin"/>
            </v:rect>
          </w:pict>
        </mc:Fallback>
      </mc:AlternateContent>
    </w:r>
    <w:r w:rsidR="006B1271" w:rsidRPr="009958E0">
      <w:rPr>
        <w:noProof/>
      </w:rPr>
      <mc:AlternateContent>
        <mc:Choice Requires="wps">
          <w:drawing>
            <wp:anchor distT="0" distB="0" distL="114300" distR="114300" simplePos="0" relativeHeight="251681792" behindDoc="0" locked="0" layoutInCell="1" allowOverlap="1" wp14:anchorId="5C61EB3C" wp14:editId="338A4912">
              <wp:simplePos x="0" y="0"/>
              <wp:positionH relativeFrom="page">
                <wp:posOffset>521970</wp:posOffset>
              </wp:positionH>
              <wp:positionV relativeFrom="paragraph">
                <wp:posOffset>-452120</wp:posOffset>
              </wp:positionV>
              <wp:extent cx="359410" cy="521970"/>
              <wp:effectExtent l="0" t="0" r="2540" b="0"/>
              <wp:wrapNone/>
              <wp:docPr id="15" name="Rectangle 15"/>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779E5" id="Rectangle 15" o:spid="_x0000_s1026" style="position:absolute;margin-left:41.1pt;margin-top:-35.6pt;width:28.3pt;height:4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b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0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" fillcolor="#d5da2c [3205]" stroked="f" strokeweight="1pt">
              <w10:wrap anchorx="page"/>
            </v:rect>
          </w:pict>
        </mc:Fallback>
      </mc:AlternateContent>
    </w:r>
    <w:r w:rsidR="006B1271" w:rsidRPr="009958E0">
      <w:rPr>
        <w:noProof/>
      </w:rPr>
      <mc:AlternateContent>
        <mc:Choice Requires="wps">
          <w:drawing>
            <wp:anchor distT="0" distB="0" distL="114300" distR="114300" simplePos="0" relativeHeight="251680768" behindDoc="0" locked="0" layoutInCell="1" allowOverlap="1" wp14:anchorId="5B21FD12" wp14:editId="41F68AF5">
              <wp:simplePos x="0" y="0"/>
              <wp:positionH relativeFrom="page">
                <wp:posOffset>0</wp:posOffset>
              </wp:positionH>
              <wp:positionV relativeFrom="paragraph">
                <wp:posOffset>-452120</wp:posOffset>
              </wp:positionV>
              <wp:extent cx="522000" cy="522000"/>
              <wp:effectExtent l="0" t="0" r="0" b="0"/>
              <wp:wrapNone/>
              <wp:docPr id="16" name="Rectangle 16"/>
              <wp:cNvGraphicFramePr/>
              <a:graphic xmlns:a="http://schemas.openxmlformats.org/drawingml/2006/main">
                <a:graphicData uri="http://schemas.microsoft.com/office/word/2010/wordprocessingShape">
                  <wps:wsp>
                    <wps:cNvSpPr/>
                    <wps:spPr>
                      <a:xfrm>
                        <a:off x="0" y="0"/>
                        <a:ext cx="522000" cy="52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1464B" id="Rectangle 16" o:spid="_x0000_s1026" style="position:absolute;margin-left:0;margin-top:-35.6pt;width:41.1pt;height:4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" fillcolor="#ea5b0c [3204]" stroked="f" strokeweight="1pt">
              <w10:wrap anchorx="page"/>
            </v:rect>
          </w:pict>
        </mc:Fallback>
      </mc:AlternateContent>
    </w:r>
  </w:p>
  <w:p w14:paraId="5DFD0FFF" w14:textId="77777777" w:rsidR="006B1271" w:rsidRDefault="006B1271" w:rsidP="006B1271">
    <w:pPr>
      <w:pStyle w:val="Header"/>
    </w:pPr>
  </w:p>
  <w:p w14:paraId="505BA2DF" w14:textId="77777777" w:rsidR="006B1271" w:rsidRDefault="006B1271" w:rsidP="006B1271">
    <w:pPr>
      <w:pStyle w:val="Header"/>
    </w:pPr>
  </w:p>
  <w:p w14:paraId="66841ACD" w14:textId="77777777" w:rsidR="006B1271" w:rsidRDefault="006B1271" w:rsidP="006B1271">
    <w:pPr>
      <w:pStyle w:val="Header"/>
    </w:pPr>
  </w:p>
  <w:p w14:paraId="750529D9" w14:textId="77777777" w:rsidR="006B1271" w:rsidRDefault="006B1271" w:rsidP="006B1271">
    <w:pPr>
      <w:pStyle w:val="Header"/>
    </w:pPr>
  </w:p>
  <w:p w14:paraId="622361F1" w14:textId="77777777" w:rsidR="006B1271" w:rsidRDefault="006B12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wNzY3MDQ3MjW1tDRR0lEKTi0uzszPAykwrwUA1osnKCwAAAA="/>
  </w:docVars>
  <w:rsids>
    <w:rsidRoot w:val="00CB6F8D"/>
    <w:rsid w:val="00025B21"/>
    <w:rsid w:val="00026047"/>
    <w:rsid w:val="00034E31"/>
    <w:rsid w:val="0006659E"/>
    <w:rsid w:val="000B2F51"/>
    <w:rsid w:val="000C0DC2"/>
    <w:rsid w:val="000C5450"/>
    <w:rsid w:val="00133A57"/>
    <w:rsid w:val="00157DDE"/>
    <w:rsid w:val="00197E2B"/>
    <w:rsid w:val="001D15AE"/>
    <w:rsid w:val="001E5E38"/>
    <w:rsid w:val="00204743"/>
    <w:rsid w:val="00204A8E"/>
    <w:rsid w:val="0022079A"/>
    <w:rsid w:val="002211BB"/>
    <w:rsid w:val="00282CF6"/>
    <w:rsid w:val="0029010C"/>
    <w:rsid w:val="003A6FB4"/>
    <w:rsid w:val="003D689B"/>
    <w:rsid w:val="004A2F88"/>
    <w:rsid w:val="004A5819"/>
    <w:rsid w:val="004B10C0"/>
    <w:rsid w:val="004D02A6"/>
    <w:rsid w:val="004E7DB4"/>
    <w:rsid w:val="004F214E"/>
    <w:rsid w:val="004F7B73"/>
    <w:rsid w:val="0050079A"/>
    <w:rsid w:val="0052028A"/>
    <w:rsid w:val="00602ACF"/>
    <w:rsid w:val="0061367E"/>
    <w:rsid w:val="00640552"/>
    <w:rsid w:val="00682696"/>
    <w:rsid w:val="006837B0"/>
    <w:rsid w:val="006B1271"/>
    <w:rsid w:val="006C2749"/>
    <w:rsid w:val="006F02F5"/>
    <w:rsid w:val="00730693"/>
    <w:rsid w:val="007325F9"/>
    <w:rsid w:val="0074204B"/>
    <w:rsid w:val="00771F4B"/>
    <w:rsid w:val="00782E5F"/>
    <w:rsid w:val="007957A7"/>
    <w:rsid w:val="007C1AC3"/>
    <w:rsid w:val="007D2E4B"/>
    <w:rsid w:val="00824296"/>
    <w:rsid w:val="00841E6F"/>
    <w:rsid w:val="008561CE"/>
    <w:rsid w:val="00866266"/>
    <w:rsid w:val="00866BFE"/>
    <w:rsid w:val="00881D95"/>
    <w:rsid w:val="008C1CAF"/>
    <w:rsid w:val="008E02D2"/>
    <w:rsid w:val="008E25DD"/>
    <w:rsid w:val="008F0DBE"/>
    <w:rsid w:val="00904935"/>
    <w:rsid w:val="009347E2"/>
    <w:rsid w:val="009958E0"/>
    <w:rsid w:val="00A3182C"/>
    <w:rsid w:val="00A422F8"/>
    <w:rsid w:val="00AC321E"/>
    <w:rsid w:val="00AE28FE"/>
    <w:rsid w:val="00AE5B27"/>
    <w:rsid w:val="00AE767D"/>
    <w:rsid w:val="00B46068"/>
    <w:rsid w:val="00B73651"/>
    <w:rsid w:val="00BD08D2"/>
    <w:rsid w:val="00BF29A6"/>
    <w:rsid w:val="00C020B2"/>
    <w:rsid w:val="00C0482A"/>
    <w:rsid w:val="00C1441C"/>
    <w:rsid w:val="00CB6920"/>
    <w:rsid w:val="00CB6F8D"/>
    <w:rsid w:val="00CE06EA"/>
    <w:rsid w:val="00CF1A28"/>
    <w:rsid w:val="00D262E2"/>
    <w:rsid w:val="00E559F0"/>
    <w:rsid w:val="00F50C49"/>
    <w:rsid w:val="00F75C32"/>
    <w:rsid w:val="00F75E3A"/>
    <w:rsid w:val="00F775CC"/>
    <w:rsid w:val="00FC7B7A"/>
    <w:rsid w:val="00FD0630"/>
    <w:rsid w:val="00FD4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5738C"/>
  <w15:chartTrackingRefBased/>
  <w15:docId w15:val="{5297A1F9-FCFB-4B21-9E3F-6A84AA106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CF6"/>
    <w:rPr>
      <w:rFonts w:ascii="Helvetica 45 Light" w:hAnsi="Helvetica 45 Light"/>
    </w:rPr>
  </w:style>
  <w:style w:type="paragraph" w:styleId="Heading1">
    <w:name w:val="heading 1"/>
    <w:basedOn w:val="Normal"/>
    <w:next w:val="Normal"/>
    <w:link w:val="Heading1Char"/>
    <w:uiPriority w:val="9"/>
    <w:qFormat/>
    <w:rsid w:val="0050079A"/>
    <w:pPr>
      <w:keepNext/>
      <w:keepLines/>
      <w:spacing w:before="360" w:after="120"/>
      <w:outlineLvl w:val="0"/>
    </w:pPr>
    <w:rPr>
      <w:rFonts w:ascii="Museo Sans Rounded 700" w:eastAsiaTheme="majorEastAsia" w:hAnsi="Museo Sans Rounded 700" w:cstheme="majorBidi"/>
      <w:b/>
      <w:sz w:val="28"/>
      <w:szCs w:val="32"/>
    </w:rPr>
  </w:style>
  <w:style w:type="paragraph" w:styleId="Heading2">
    <w:name w:val="heading 2"/>
    <w:basedOn w:val="Normal"/>
    <w:next w:val="Normal"/>
    <w:link w:val="Heading2Char"/>
    <w:uiPriority w:val="9"/>
    <w:unhideWhenUsed/>
    <w:qFormat/>
    <w:rsid w:val="0050079A"/>
    <w:pPr>
      <w:keepNext/>
      <w:keepLines/>
      <w:spacing w:before="280" w:after="240"/>
      <w:outlineLvl w:val="1"/>
    </w:pPr>
    <w:rPr>
      <w:rFonts w:ascii="Museo Sans Rounded 700" w:eastAsiaTheme="majorEastAsia" w:hAnsi="Museo Sans Rounded 700" w:cstheme="majorBidi"/>
      <w:b/>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79A"/>
    <w:rPr>
      <w:rFonts w:ascii="Museo Sans Rounded 700" w:eastAsiaTheme="majorEastAsia" w:hAnsi="Museo Sans Rounded 700" w:cstheme="majorBidi"/>
      <w:b/>
      <w:sz w:val="28"/>
      <w:szCs w:val="32"/>
    </w:rPr>
  </w:style>
  <w:style w:type="character" w:customStyle="1" w:styleId="Heading2Char">
    <w:name w:val="Heading 2 Char"/>
    <w:basedOn w:val="DefaultParagraphFont"/>
    <w:link w:val="Heading2"/>
    <w:uiPriority w:val="9"/>
    <w:rsid w:val="0050079A"/>
    <w:rPr>
      <w:rFonts w:ascii="Museo Sans Rounded 700" w:eastAsiaTheme="majorEastAsia" w:hAnsi="Museo Sans Rounded 700" w:cstheme="majorBidi"/>
      <w:b/>
      <w:sz w:val="24"/>
      <w:szCs w:val="28"/>
      <w:lang w:val="en-US"/>
    </w:rPr>
  </w:style>
  <w:style w:type="paragraph" w:styleId="Title">
    <w:name w:val="Title"/>
    <w:basedOn w:val="Normal"/>
    <w:next w:val="Normal"/>
    <w:link w:val="TitleChar"/>
    <w:uiPriority w:val="10"/>
    <w:qFormat/>
    <w:rsid w:val="0050079A"/>
    <w:pPr>
      <w:spacing w:after="0" w:line="240" w:lineRule="auto"/>
      <w:contextualSpacing/>
      <w:jc w:val="center"/>
    </w:pPr>
    <w:rPr>
      <w:rFonts w:ascii="Museo Sans Rounded 700" w:eastAsiaTheme="majorEastAsia" w:hAnsi="Museo Sans Rounded 700" w:cstheme="majorBidi"/>
      <w:b/>
      <w:spacing w:val="-10"/>
      <w:kern w:val="28"/>
      <w:sz w:val="32"/>
      <w:szCs w:val="72"/>
      <w:lang w:val="en-US"/>
    </w:rPr>
  </w:style>
  <w:style w:type="character" w:customStyle="1" w:styleId="TitleChar">
    <w:name w:val="Title Char"/>
    <w:basedOn w:val="DefaultParagraphFont"/>
    <w:link w:val="Title"/>
    <w:uiPriority w:val="10"/>
    <w:rsid w:val="0050079A"/>
    <w:rPr>
      <w:rFonts w:ascii="Museo Sans Rounded 700" w:eastAsiaTheme="majorEastAsia" w:hAnsi="Museo Sans Rounded 700" w:cstheme="majorBidi"/>
      <w:b/>
      <w:spacing w:val="-10"/>
      <w:kern w:val="28"/>
      <w:sz w:val="32"/>
      <w:szCs w:val="72"/>
      <w:lang w:val="en-US"/>
    </w:rPr>
  </w:style>
  <w:style w:type="paragraph" w:styleId="Header">
    <w:name w:val="header"/>
    <w:basedOn w:val="Normal"/>
    <w:link w:val="HeaderChar"/>
    <w:uiPriority w:val="99"/>
    <w:unhideWhenUsed/>
    <w:rsid w:val="00B73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651"/>
    <w:rPr>
      <w:rFonts w:ascii="Century Gothic" w:hAnsi="Century Gothic"/>
    </w:rPr>
  </w:style>
  <w:style w:type="paragraph" w:styleId="Footer">
    <w:name w:val="footer"/>
    <w:basedOn w:val="Normal"/>
    <w:link w:val="FooterChar"/>
    <w:uiPriority w:val="99"/>
    <w:unhideWhenUsed/>
    <w:rsid w:val="00B73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651"/>
    <w:rPr>
      <w:rFonts w:ascii="Century Gothic" w:hAnsi="Century Gothic"/>
    </w:rPr>
  </w:style>
  <w:style w:type="paragraph" w:styleId="NoSpacing">
    <w:name w:val="No Spacing"/>
    <w:uiPriority w:val="1"/>
    <w:rsid w:val="00C1441C"/>
    <w:pPr>
      <w:spacing w:after="0" w:line="240" w:lineRule="auto"/>
    </w:pPr>
    <w:rPr>
      <w:rFonts w:ascii="Century Gothic" w:hAnsi="Century Gothic"/>
      <w:sz w:val="24"/>
    </w:rPr>
  </w:style>
  <w:style w:type="table" w:styleId="TableGrid">
    <w:name w:val="Table Grid"/>
    <w:basedOn w:val="TableNormal"/>
    <w:uiPriority w:val="39"/>
    <w:rsid w:val="00C14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367E"/>
    <w:rPr>
      <w:color w:val="0563C1"/>
      <w:u w:val="single"/>
    </w:rPr>
  </w:style>
  <w:style w:type="paragraph" w:styleId="TOCHeading">
    <w:name w:val="TOC Heading"/>
    <w:basedOn w:val="Heading1"/>
    <w:next w:val="Normal"/>
    <w:uiPriority w:val="39"/>
    <w:unhideWhenUsed/>
    <w:rsid w:val="003A6FB4"/>
    <w:pPr>
      <w:spacing w:before="240" w:after="0"/>
      <w:outlineLvl w:val="9"/>
    </w:pPr>
    <w:rPr>
      <w:rFonts w:asciiTheme="majorHAnsi" w:hAnsiTheme="majorHAnsi"/>
      <w:b w:val="0"/>
      <w:color w:val="AE4309" w:themeColor="accent1" w:themeShade="BF"/>
      <w:sz w:val="32"/>
      <w:lang w:val="en-US"/>
    </w:rPr>
  </w:style>
  <w:style w:type="paragraph" w:styleId="TOC1">
    <w:name w:val="toc 1"/>
    <w:basedOn w:val="Normal"/>
    <w:next w:val="Normal"/>
    <w:autoRedefine/>
    <w:uiPriority w:val="39"/>
    <w:unhideWhenUsed/>
    <w:rsid w:val="003A6FB4"/>
    <w:pPr>
      <w:spacing w:after="100"/>
    </w:pPr>
  </w:style>
  <w:style w:type="paragraph" w:styleId="TOC2">
    <w:name w:val="toc 2"/>
    <w:basedOn w:val="Normal"/>
    <w:next w:val="Normal"/>
    <w:autoRedefine/>
    <w:uiPriority w:val="39"/>
    <w:unhideWhenUsed/>
    <w:rsid w:val="003A6FB4"/>
    <w:pPr>
      <w:spacing w:after="100"/>
      <w:ind w:left="240"/>
    </w:pPr>
  </w:style>
  <w:style w:type="character" w:styleId="UnresolvedMention">
    <w:name w:val="Unresolved Mention"/>
    <w:basedOn w:val="DefaultParagraphFont"/>
    <w:uiPriority w:val="99"/>
    <w:semiHidden/>
    <w:unhideWhenUsed/>
    <w:rsid w:val="004F2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992945">
      <w:bodyDiv w:val="1"/>
      <w:marLeft w:val="0"/>
      <w:marRight w:val="0"/>
      <w:marTop w:val="0"/>
      <w:marBottom w:val="0"/>
      <w:divBdr>
        <w:top w:val="none" w:sz="0" w:space="0" w:color="auto"/>
        <w:left w:val="none" w:sz="0" w:space="0" w:color="auto"/>
        <w:bottom w:val="none" w:sz="0" w:space="0" w:color="auto"/>
        <w:right w:val="none" w:sz="0" w:space="0" w:color="auto"/>
      </w:divBdr>
    </w:div>
    <w:div w:id="19002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thehouseproject.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nquiries@thehouseproject.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Farrington\The%20National%20House%20Project\The%20National%20House%20Project%20-%20Admin\Templates\New%20Templates\NHP\NHP%20-%20Blank.dotx" TargetMode="External"/></Relationships>
</file>

<file path=word/theme/theme1.xml><?xml version="1.0" encoding="utf-8"?>
<a:theme xmlns:a="http://schemas.openxmlformats.org/drawingml/2006/main" name="NHP">
  <a:themeElements>
    <a:clrScheme name="NHP">
      <a:dk1>
        <a:sysClr val="windowText" lastClr="000000"/>
      </a:dk1>
      <a:lt1>
        <a:sysClr val="window" lastClr="FFFFFF"/>
      </a:lt1>
      <a:dk2>
        <a:srgbClr val="44546A"/>
      </a:dk2>
      <a:lt2>
        <a:srgbClr val="E7E6E6"/>
      </a:lt2>
      <a:accent1>
        <a:srgbClr val="EA5B0C"/>
      </a:accent1>
      <a:accent2>
        <a:srgbClr val="D5DA2C"/>
      </a:accent2>
      <a:accent3>
        <a:srgbClr val="00A69A"/>
      </a:accent3>
      <a:accent4>
        <a:srgbClr val="2FA8DF"/>
      </a:accent4>
      <a:accent5>
        <a:srgbClr val="653189"/>
      </a:accent5>
      <a:accent6>
        <a:srgbClr val="E25298"/>
      </a:accent6>
      <a:hlink>
        <a:srgbClr val="3E4C9C"/>
      </a:hlink>
      <a:folHlink>
        <a:srgbClr val="954F72"/>
      </a:folHlink>
    </a:clrScheme>
    <a:fontScheme name="NHP">
      <a:majorFont>
        <a:latin typeface="Museo Sans Rounded 500"/>
        <a:ea typeface=""/>
        <a:cs typeface=""/>
      </a:majorFont>
      <a:minorFont>
        <a:latin typeface="Helvetica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9735bb8-d062-4ae8-97d5-1abcc25a236f" xsi:nil="true"/>
    <lcf76f155ced4ddcb4097134ff3c332f xmlns="e3067100-9d56-43a1-829d-0930cd0506af">
      <Terms xmlns="http://schemas.microsoft.com/office/infopath/2007/PartnerControls"/>
    </lcf76f155ced4ddcb4097134ff3c332f>
    <SharedWithUsers xmlns="19735bb8-d062-4ae8-97d5-1abcc25a236f">
      <UserInfo>
        <DisplayName>Sam Ankers</DisplayName>
        <AccountId>1352</AccountId>
        <AccountType/>
      </UserInfo>
      <UserInfo>
        <DisplayName>Kelly Mottram</DisplayName>
        <AccountId>216</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F198644A51CD409C5872D23B5083BA" ma:contentTypeVersion="18" ma:contentTypeDescription="Create a new document." ma:contentTypeScope="" ma:versionID="4694fc775a6011f55167c485d41f2788">
  <xsd:schema xmlns:xsd="http://www.w3.org/2001/XMLSchema" xmlns:xs="http://www.w3.org/2001/XMLSchema" xmlns:p="http://schemas.microsoft.com/office/2006/metadata/properties" xmlns:ns2="19735bb8-d062-4ae8-97d5-1abcc25a236f" xmlns:ns3="e3067100-9d56-43a1-829d-0930cd0506af" targetNamespace="http://schemas.microsoft.com/office/2006/metadata/properties" ma:root="true" ma:fieldsID="cd912712b8c72f2728826a51d1d08d2b" ns2:_="" ns3:_="">
    <xsd:import namespace="19735bb8-d062-4ae8-97d5-1abcc25a236f"/>
    <xsd:import namespace="e3067100-9d56-43a1-829d-0930cd0506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35bb8-d062-4ae8-97d5-1abcc25a23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f96ac52-0055-4a0d-a31a-7117bce79144}" ma:internalName="TaxCatchAll" ma:showField="CatchAllData" ma:web="19735bb8-d062-4ae8-97d5-1abcc25a23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067100-9d56-43a1-829d-0930cd0506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b59dc8-ebfc-4272-bdaf-7f098aa93ab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CEBD56-024C-48B9-B408-5FDF65416A14}">
  <ds:schemaRefs>
    <ds:schemaRef ds:uri="http://schemas.microsoft.com/office/2006/metadata/properties"/>
    <ds:schemaRef ds:uri="http://schemas.microsoft.com/office/infopath/2007/PartnerControls"/>
    <ds:schemaRef ds:uri="19735bb8-d062-4ae8-97d5-1abcc25a236f"/>
    <ds:schemaRef ds:uri="1a139770-d1ce-42ca-82f8-d556806af387"/>
    <ds:schemaRef ds:uri="e3067100-9d56-43a1-829d-0930cd0506af"/>
  </ds:schemaRefs>
</ds:datastoreItem>
</file>

<file path=customXml/itemProps2.xml><?xml version="1.0" encoding="utf-8"?>
<ds:datastoreItem xmlns:ds="http://schemas.openxmlformats.org/officeDocument/2006/customXml" ds:itemID="{1EF627A9-6205-4829-A58A-346425EEC72C}">
  <ds:schemaRefs>
    <ds:schemaRef ds:uri="http://schemas.openxmlformats.org/officeDocument/2006/bibliography"/>
  </ds:schemaRefs>
</ds:datastoreItem>
</file>

<file path=customXml/itemProps3.xml><?xml version="1.0" encoding="utf-8"?>
<ds:datastoreItem xmlns:ds="http://schemas.openxmlformats.org/officeDocument/2006/customXml" ds:itemID="{01702B8D-EC07-4D90-A74F-F4A11541490F}"/>
</file>

<file path=customXml/itemProps4.xml><?xml version="1.0" encoding="utf-8"?>
<ds:datastoreItem xmlns:ds="http://schemas.openxmlformats.org/officeDocument/2006/customXml" ds:itemID="{3866B98D-04A6-4C2C-B1BF-19BAE2EEB8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NHP - Blank</Template>
  <TotalTime>17</TotalTime>
  <Pages>3</Pages>
  <Words>381</Words>
  <Characters>2173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CLNM</dc:creator>
  <cp:keywords/>
  <dc:description/>
  <cp:lastModifiedBy>Susan Farrington</cp:lastModifiedBy>
  <cp:revision>31</cp:revision>
  <dcterms:created xsi:type="dcterms:W3CDTF">2023-07-28T14:15:00Z</dcterms:created>
  <dcterms:modified xsi:type="dcterms:W3CDTF">2024-02-26T11:21:00Z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0x01010038F198644A51CD409C5872D23B5083BA</vt:lpwstr>
  </property>
  <property fmtid="{D5CDD505-2E9C-101B-9397-08002B2CF9AE}" pid="3" name="MediaServiceImageTags">
    <vt:lpwstr/>
  </property>
</Properties>
</file>