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C7335" w14:textId="1B30E5F3" w:rsidR="003A6FB4" w:rsidRDefault="003F0A0B" w:rsidP="008F0DBE">
      <w:pPr>
        <w:pStyle w:val="Title"/>
        <w:rPr>
          <w:lang w:val="en-GB"/>
        </w:rPr>
      </w:pPr>
      <w:r>
        <w:rPr>
          <w:lang w:val="en-GB"/>
        </w:rPr>
        <w:t>Aspirational Awards: Application Form</w:t>
      </w:r>
    </w:p>
    <w:p w14:paraId="186FDDFD" w14:textId="2F6D8D7F" w:rsidR="006B71E4" w:rsidRPr="006B71E4" w:rsidRDefault="00460539" w:rsidP="006B71E4">
      <w:pPr>
        <w:jc w:val="center"/>
      </w:pPr>
      <w:r>
        <w:t xml:space="preserve">Autumn </w:t>
      </w:r>
      <w:r w:rsidR="006B71E4">
        <w:t>2022</w:t>
      </w:r>
    </w:p>
    <w:p w14:paraId="2191590D" w14:textId="77777777" w:rsidR="00860314" w:rsidRPr="00860314" w:rsidRDefault="00860314" w:rsidP="00860314"/>
    <w:tbl>
      <w:tblPr>
        <w:tblStyle w:val="TableGrid"/>
        <w:tblW w:w="9068" w:type="dxa"/>
        <w:tblInd w:w="-5" w:type="dxa"/>
        <w:tblLook w:val="04A0" w:firstRow="1" w:lastRow="0" w:firstColumn="1" w:lastColumn="0" w:noHBand="0" w:noVBand="1"/>
      </w:tblPr>
      <w:tblGrid>
        <w:gridCol w:w="1134"/>
        <w:gridCol w:w="3119"/>
        <w:gridCol w:w="283"/>
        <w:gridCol w:w="1843"/>
        <w:gridCol w:w="2689"/>
      </w:tblGrid>
      <w:tr w:rsidR="00860314" w14:paraId="36290F7F" w14:textId="77777777" w:rsidTr="00BE337E">
        <w:tc>
          <w:tcPr>
            <w:tcW w:w="1134" w:type="dxa"/>
          </w:tcPr>
          <w:p w14:paraId="7153BD3D" w14:textId="77777777" w:rsidR="00860314" w:rsidRDefault="00860314" w:rsidP="00E10379">
            <w:r>
              <w:t>Name:</w:t>
            </w:r>
          </w:p>
        </w:tc>
        <w:tc>
          <w:tcPr>
            <w:tcW w:w="3402" w:type="dxa"/>
            <w:gridSpan w:val="2"/>
          </w:tcPr>
          <w:p w14:paraId="348FCD10" w14:textId="77777777" w:rsidR="00860314" w:rsidRDefault="00860314" w:rsidP="00E10379"/>
        </w:tc>
        <w:tc>
          <w:tcPr>
            <w:tcW w:w="1843" w:type="dxa"/>
          </w:tcPr>
          <w:p w14:paraId="0BBABB0E" w14:textId="77777777" w:rsidR="00860314" w:rsidRDefault="00860314" w:rsidP="00E10379">
            <w:r>
              <w:t>Date of Birth:</w:t>
            </w:r>
          </w:p>
        </w:tc>
        <w:tc>
          <w:tcPr>
            <w:tcW w:w="2689" w:type="dxa"/>
          </w:tcPr>
          <w:p w14:paraId="15A6AC34" w14:textId="77777777" w:rsidR="00860314" w:rsidRDefault="00860314" w:rsidP="00E10379">
            <w:r>
              <w:rPr>
                <w:color w:val="BFBFBF" w:themeColor="background1" w:themeShade="BF"/>
              </w:rPr>
              <w:t>DD</w:t>
            </w:r>
            <w:r>
              <w:t>/</w:t>
            </w:r>
            <w:r>
              <w:rPr>
                <w:color w:val="BFBFBF" w:themeColor="background1" w:themeShade="BF"/>
              </w:rPr>
              <w:t>MM</w:t>
            </w:r>
            <w:r>
              <w:t>/</w:t>
            </w:r>
            <w:r>
              <w:rPr>
                <w:color w:val="BFBFBF" w:themeColor="background1" w:themeShade="BF"/>
              </w:rPr>
              <w:t>YYYY</w:t>
            </w:r>
          </w:p>
        </w:tc>
      </w:tr>
      <w:tr w:rsidR="00860314" w14:paraId="63B279A4" w14:textId="77777777" w:rsidTr="00BE337E">
        <w:tc>
          <w:tcPr>
            <w:tcW w:w="1134" w:type="dxa"/>
          </w:tcPr>
          <w:p w14:paraId="60445559" w14:textId="35C8F341" w:rsidR="00860314" w:rsidRDefault="00860314" w:rsidP="00E10379">
            <w:r>
              <w:t>Address</w:t>
            </w:r>
            <w:r w:rsidR="00F827C7">
              <w:t>:</w:t>
            </w:r>
          </w:p>
        </w:tc>
        <w:tc>
          <w:tcPr>
            <w:tcW w:w="3402" w:type="dxa"/>
            <w:gridSpan w:val="2"/>
          </w:tcPr>
          <w:p w14:paraId="388B2BD9" w14:textId="77777777" w:rsidR="00860314" w:rsidRDefault="00860314" w:rsidP="00E10379"/>
        </w:tc>
        <w:tc>
          <w:tcPr>
            <w:tcW w:w="1843" w:type="dxa"/>
          </w:tcPr>
          <w:p w14:paraId="4E1DE89E" w14:textId="0E888CFB" w:rsidR="00860314" w:rsidRDefault="00860314" w:rsidP="00E10379">
            <w:r>
              <w:t>Phone Number:</w:t>
            </w:r>
          </w:p>
        </w:tc>
        <w:tc>
          <w:tcPr>
            <w:tcW w:w="2689" w:type="dxa"/>
          </w:tcPr>
          <w:p w14:paraId="6C71C57F" w14:textId="77777777" w:rsidR="00860314" w:rsidRDefault="00860314" w:rsidP="00E10379"/>
        </w:tc>
      </w:tr>
      <w:tr w:rsidR="00860314" w14:paraId="01794121" w14:textId="77777777" w:rsidTr="00BE337E">
        <w:tc>
          <w:tcPr>
            <w:tcW w:w="1134" w:type="dxa"/>
          </w:tcPr>
          <w:p w14:paraId="50F186FB" w14:textId="77777777" w:rsidR="00860314" w:rsidRDefault="00860314" w:rsidP="00E10379">
            <w:r>
              <w:t>Email:</w:t>
            </w:r>
          </w:p>
        </w:tc>
        <w:tc>
          <w:tcPr>
            <w:tcW w:w="3402" w:type="dxa"/>
            <w:gridSpan w:val="2"/>
          </w:tcPr>
          <w:p w14:paraId="5CD4356E" w14:textId="77777777" w:rsidR="00860314" w:rsidRDefault="00860314" w:rsidP="00E10379"/>
        </w:tc>
        <w:tc>
          <w:tcPr>
            <w:tcW w:w="1843" w:type="dxa"/>
          </w:tcPr>
          <w:p w14:paraId="5412AC87" w14:textId="73A4A631" w:rsidR="00860314" w:rsidRDefault="00860314" w:rsidP="00E10379">
            <w:r>
              <w:t>House Project:</w:t>
            </w:r>
          </w:p>
        </w:tc>
        <w:tc>
          <w:tcPr>
            <w:tcW w:w="2689" w:type="dxa"/>
          </w:tcPr>
          <w:p w14:paraId="6B71A2A3" w14:textId="77777777" w:rsidR="00860314" w:rsidRDefault="00860314" w:rsidP="00E10379"/>
        </w:tc>
      </w:tr>
      <w:tr w:rsidR="00DF0EE6" w14:paraId="19167821" w14:textId="77777777" w:rsidTr="008603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9068" w:type="dxa"/>
            <w:gridSpan w:val="5"/>
            <w:tcBorders>
              <w:bottom w:val="single" w:sz="4" w:space="0" w:color="auto"/>
            </w:tcBorders>
          </w:tcPr>
          <w:p w14:paraId="28E5F5E1" w14:textId="77777777" w:rsidR="00DF0EE6" w:rsidRDefault="00DF0EE6"/>
        </w:tc>
      </w:tr>
      <w:tr w:rsidR="00DF0EE6" w14:paraId="700E912C" w14:textId="77777777" w:rsidTr="00080D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4719" w14:textId="17FAB9D6" w:rsidR="00DF0EE6" w:rsidRDefault="00DF0EE6">
            <w:r>
              <w:t xml:space="preserve">Facilitator </w:t>
            </w:r>
            <w:r w:rsidR="00EF050C">
              <w:t xml:space="preserve">/ Project Lead </w:t>
            </w:r>
            <w:r w:rsidR="00436F7E">
              <w:t>s</w:t>
            </w:r>
            <w:r>
              <w:t>upporting</w:t>
            </w:r>
            <w:r w:rsidR="00DD2FB1">
              <w:t xml:space="preserve"> your</w:t>
            </w:r>
            <w:r w:rsidR="005819C8">
              <w:t xml:space="preserve"> </w:t>
            </w:r>
            <w:r w:rsidR="00436F7E">
              <w:t>a</w:t>
            </w:r>
            <w:r>
              <w:t>pplication: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AA78" w14:textId="77777777" w:rsidR="00DF0EE6" w:rsidRDefault="00DF0EE6"/>
        </w:tc>
      </w:tr>
      <w:tr w:rsidR="001C491C" w14:paraId="6CA65F8F" w14:textId="77777777" w:rsidTr="00BE33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9AAA" w14:textId="198BAFBC" w:rsidR="001C491C" w:rsidRDefault="001C491C">
            <w:r>
              <w:t>Are you living</w:t>
            </w:r>
            <w:r w:rsidR="00AF355C">
              <w:t xml:space="preserve"> </w:t>
            </w:r>
            <w:r>
              <w:t>independently?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55AA" w14:textId="77777777" w:rsidR="001C491C" w:rsidRDefault="001C491C"/>
        </w:tc>
      </w:tr>
      <w:tr w:rsidR="001C491C" w14:paraId="4B9399E6" w14:textId="77777777" w:rsidTr="00080D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17AD" w14:textId="02DFCE54" w:rsidR="001C491C" w:rsidRDefault="001C491C">
            <w:r>
              <w:t xml:space="preserve">Have you completed </w:t>
            </w:r>
            <w:r w:rsidR="00060487">
              <w:t>the</w:t>
            </w:r>
            <w:r>
              <w:t xml:space="preserve"> House Project </w:t>
            </w:r>
            <w:r w:rsidR="00751F13">
              <w:t>Programme?</w:t>
            </w:r>
            <w:r w:rsidR="00044F5E">
              <w:t xml:space="preserve"> (when did you complete?)</w:t>
            </w:r>
          </w:p>
        </w:tc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FAA5" w14:textId="77777777" w:rsidR="001C491C" w:rsidRDefault="001C491C"/>
        </w:tc>
      </w:tr>
    </w:tbl>
    <w:p w14:paraId="02141997" w14:textId="77777777" w:rsidR="0098338F" w:rsidRDefault="0098338F"/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58"/>
        <w:gridCol w:w="2400"/>
        <w:gridCol w:w="2161"/>
      </w:tblGrid>
      <w:tr w:rsidR="00BC2B4A" w14:paraId="5FB2E2F5" w14:textId="77777777" w:rsidTr="00DC33B5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6E54" w14:textId="02EF91B5" w:rsidR="00BC2B4A" w:rsidRDefault="00BC2B4A">
            <w:r>
              <w:t>Amount of award requested: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44A7" w14:textId="53F76E01" w:rsidR="00BC2B4A" w:rsidRPr="00F00AA3" w:rsidRDefault="00BC2B4A">
            <w:r>
              <w:t xml:space="preserve"> </w:t>
            </w:r>
            <w:r w:rsidRPr="00F00AA3">
              <w:t>£</w:t>
            </w:r>
          </w:p>
        </w:tc>
      </w:tr>
      <w:tr w:rsidR="005B215C" w14:paraId="6215CB4B" w14:textId="77777777" w:rsidTr="00DC33B5">
        <w:tc>
          <w:tcPr>
            <w:tcW w:w="4248" w:type="dxa"/>
            <w:tcBorders>
              <w:top w:val="single" w:sz="4" w:space="0" w:color="auto"/>
            </w:tcBorders>
          </w:tcPr>
          <w:p w14:paraId="5D9423D3" w14:textId="77777777" w:rsidR="005B215C" w:rsidRDefault="005B215C"/>
        </w:tc>
        <w:tc>
          <w:tcPr>
            <w:tcW w:w="2658" w:type="dxa"/>
            <w:gridSpan w:val="2"/>
            <w:tcBorders>
              <w:top w:val="single" w:sz="4" w:space="0" w:color="auto"/>
              <w:left w:val="nil"/>
            </w:tcBorders>
          </w:tcPr>
          <w:p w14:paraId="172F3F9B" w14:textId="77777777" w:rsidR="005B215C" w:rsidRDefault="005B215C"/>
        </w:tc>
        <w:tc>
          <w:tcPr>
            <w:tcW w:w="2161" w:type="dxa"/>
            <w:tcBorders>
              <w:top w:val="single" w:sz="4" w:space="0" w:color="auto"/>
            </w:tcBorders>
            <w:shd w:val="clear" w:color="auto" w:fill="auto"/>
          </w:tcPr>
          <w:p w14:paraId="0AA7CAA5" w14:textId="77777777" w:rsidR="005B215C" w:rsidRDefault="005B215C"/>
        </w:tc>
      </w:tr>
      <w:tr w:rsidR="004A019E" w14:paraId="6340764E" w14:textId="77777777" w:rsidTr="00836349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4B35" w14:textId="647815A5" w:rsidR="004A019E" w:rsidRDefault="004A019E">
            <w:r>
              <w:t xml:space="preserve">What are you wanting the </w:t>
            </w:r>
            <w:r w:rsidR="00BC413A">
              <w:t>a</w:t>
            </w:r>
            <w:r w:rsidR="00B30DB4">
              <w:t>ward</w:t>
            </w:r>
            <w:r>
              <w:t xml:space="preserve"> for?</w:t>
            </w:r>
            <w:r w:rsidR="0045456B">
              <w:t xml:space="preserve"> </w:t>
            </w:r>
            <w:r w:rsidR="00836349">
              <w:br/>
            </w:r>
            <w:r w:rsidR="0045456B">
              <w:t>Please be specific about how you plan to spend the money</w:t>
            </w:r>
            <w:r>
              <w:t xml:space="preserve"> (150-200 </w:t>
            </w:r>
            <w:r w:rsidR="00836349">
              <w:t>w</w:t>
            </w:r>
            <w:r>
              <w:t>ord</w:t>
            </w:r>
            <w:r w:rsidR="00836349">
              <w:t>s</w:t>
            </w:r>
            <w:r>
              <w:t>)</w:t>
            </w:r>
          </w:p>
        </w:tc>
      </w:tr>
      <w:tr w:rsidR="004A019E" w14:paraId="2B64B4DF" w14:textId="77777777" w:rsidTr="00836349">
        <w:trPr>
          <w:trHeight w:val="734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8AD9" w14:textId="77777777" w:rsidR="004A019E" w:rsidRDefault="004A019E"/>
          <w:p w14:paraId="5212232F" w14:textId="77777777" w:rsidR="00FF42DB" w:rsidRDefault="00FF42DB"/>
          <w:p w14:paraId="2EBB0AE5" w14:textId="77777777" w:rsidR="004A019E" w:rsidRDefault="004A019E"/>
          <w:p w14:paraId="11D1420B" w14:textId="77777777" w:rsidR="00B16E82" w:rsidRDefault="00B16E82"/>
          <w:p w14:paraId="25128835" w14:textId="77777777" w:rsidR="004A019E" w:rsidRDefault="004A019E"/>
          <w:p w14:paraId="5DE16821" w14:textId="1653B9FB" w:rsidR="00D32683" w:rsidRDefault="00D32683"/>
        </w:tc>
      </w:tr>
      <w:tr w:rsidR="00DC33B5" w14:paraId="5A288262" w14:textId="77777777" w:rsidTr="00836349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2D44B1A5" w14:textId="77777777" w:rsidR="00DC33B5" w:rsidRDefault="00DC33B5" w:rsidP="000F36AD"/>
        </w:tc>
        <w:tc>
          <w:tcPr>
            <w:tcW w:w="48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F5FD2D8" w14:textId="77777777" w:rsidR="00DC33B5" w:rsidRDefault="00DC33B5" w:rsidP="000F36AD"/>
        </w:tc>
      </w:tr>
      <w:tr w:rsidR="00191E7B" w14:paraId="2F7A899D" w14:textId="77777777" w:rsidTr="00DC33B5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1B5437" w14:textId="796470CB" w:rsidR="00836349" w:rsidRDefault="00FC384E" w:rsidP="00DC33B5">
            <w:r>
              <w:t>P</w:t>
            </w:r>
            <w:r w:rsidR="00C0075A">
              <w:t xml:space="preserve">lease </w:t>
            </w:r>
            <w:r w:rsidR="00BC286E">
              <w:t xml:space="preserve">provide a breakdown of </w:t>
            </w:r>
            <w:r w:rsidR="00C0075A">
              <w:t>costs</w:t>
            </w:r>
          </w:p>
        </w:tc>
      </w:tr>
      <w:tr w:rsidR="004A6CA6" w14:paraId="389DD225" w14:textId="77777777" w:rsidTr="00DC33B5">
        <w:tc>
          <w:tcPr>
            <w:tcW w:w="906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621E" w14:textId="0C86CD06" w:rsidR="004A6CA6" w:rsidRPr="00836349" w:rsidRDefault="001C49B0" w:rsidP="00EC00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example, </w:t>
            </w:r>
            <w:r w:rsidR="004A6CA6" w:rsidRPr="00836349">
              <w:rPr>
                <w:sz w:val="20"/>
                <w:szCs w:val="20"/>
              </w:rPr>
              <w:t>if setting up a business: cost of premises, IT, machinery, office furniture, marketing</w:t>
            </w:r>
            <w:r>
              <w:rPr>
                <w:sz w:val="20"/>
                <w:szCs w:val="20"/>
              </w:rPr>
              <w:t xml:space="preserve"> OR</w:t>
            </w:r>
            <w:r w:rsidR="004A6CA6" w:rsidRPr="00836349">
              <w:rPr>
                <w:sz w:val="20"/>
                <w:szCs w:val="20"/>
              </w:rPr>
              <w:t xml:space="preserve"> if requesting money for an experience: cost of travel, overnight accommodation, cost of the event</w:t>
            </w:r>
            <w:r w:rsidR="006E5891">
              <w:rPr>
                <w:sz w:val="20"/>
                <w:szCs w:val="20"/>
              </w:rPr>
              <w:t xml:space="preserve"> OR cost of equipment, time</w:t>
            </w:r>
          </w:p>
        </w:tc>
      </w:tr>
      <w:tr w:rsidR="00191E7B" w14:paraId="64CE7A38" w14:textId="77777777" w:rsidTr="006B71E4">
        <w:trPr>
          <w:trHeight w:val="734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1864" w14:textId="77777777" w:rsidR="00191E7B" w:rsidRDefault="00191E7B" w:rsidP="00EC00CC"/>
          <w:p w14:paraId="66E8A415" w14:textId="77777777" w:rsidR="006E5891" w:rsidRDefault="006E5891" w:rsidP="00EC00CC"/>
          <w:p w14:paraId="3A93681C" w14:textId="77777777" w:rsidR="006E5891" w:rsidRDefault="006E5891" w:rsidP="00EC00CC"/>
          <w:p w14:paraId="50FA6B53" w14:textId="77777777" w:rsidR="00191E7B" w:rsidRDefault="00191E7B" w:rsidP="00EC00CC"/>
          <w:p w14:paraId="31F4356E" w14:textId="77777777" w:rsidR="00191E7B" w:rsidRDefault="00191E7B" w:rsidP="00EC00CC"/>
          <w:p w14:paraId="41E460AE" w14:textId="77777777" w:rsidR="0035257D" w:rsidRDefault="0035257D" w:rsidP="00EC00CC"/>
          <w:p w14:paraId="00B2947B" w14:textId="77777777" w:rsidR="00191E7B" w:rsidRDefault="00191E7B" w:rsidP="00EC00CC"/>
          <w:p w14:paraId="5DF6EC27" w14:textId="77777777" w:rsidR="00191E7B" w:rsidRDefault="00191E7B" w:rsidP="00EC00CC"/>
        </w:tc>
      </w:tr>
      <w:tr w:rsidR="00836349" w14:paraId="027164AB" w14:textId="77777777" w:rsidTr="00091215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</w:tcPr>
          <w:p w14:paraId="37A1CEEE" w14:textId="77777777" w:rsidR="00836349" w:rsidRDefault="00836349" w:rsidP="00091215"/>
        </w:tc>
        <w:tc>
          <w:tcPr>
            <w:tcW w:w="48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8C4CF6" w14:textId="77777777" w:rsidR="00836349" w:rsidRDefault="00836349" w:rsidP="00091215"/>
        </w:tc>
      </w:tr>
      <w:tr w:rsidR="004A019E" w14:paraId="73A97863" w14:textId="77777777" w:rsidTr="00DC33B5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85A9" w14:textId="47E2917B" w:rsidR="004A019E" w:rsidRDefault="004A019E">
            <w:r>
              <w:rPr>
                <w:lang w:val="en-US"/>
              </w:rPr>
              <w:t xml:space="preserve">How will this </w:t>
            </w:r>
            <w:r w:rsidR="00984FE9">
              <w:rPr>
                <w:lang w:val="en-US"/>
              </w:rPr>
              <w:t>award</w:t>
            </w:r>
            <w:r>
              <w:rPr>
                <w:lang w:val="en-US"/>
              </w:rPr>
              <w:t xml:space="preserve"> change your life? (150-200 words)</w:t>
            </w:r>
          </w:p>
        </w:tc>
      </w:tr>
      <w:tr w:rsidR="004A019E" w14:paraId="746B9F6C" w14:textId="77777777" w:rsidTr="00BC2B4A">
        <w:trPr>
          <w:trHeight w:val="1105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D393" w14:textId="77777777" w:rsidR="004A019E" w:rsidRDefault="004A019E">
            <w:pPr>
              <w:rPr>
                <w:lang w:val="en-US"/>
              </w:rPr>
            </w:pPr>
          </w:p>
          <w:p w14:paraId="497E53D9" w14:textId="77777777" w:rsidR="00D32683" w:rsidRDefault="00D32683">
            <w:pPr>
              <w:rPr>
                <w:lang w:val="en-US"/>
              </w:rPr>
            </w:pPr>
          </w:p>
          <w:p w14:paraId="56A3BE66" w14:textId="77777777" w:rsidR="00F00AA3" w:rsidRDefault="00F00AA3">
            <w:pPr>
              <w:rPr>
                <w:lang w:val="en-US"/>
              </w:rPr>
            </w:pPr>
          </w:p>
          <w:p w14:paraId="1F1EC2F8" w14:textId="77777777" w:rsidR="004A019E" w:rsidRDefault="004A019E">
            <w:pPr>
              <w:rPr>
                <w:lang w:val="en-US"/>
              </w:rPr>
            </w:pPr>
          </w:p>
          <w:p w14:paraId="4A42561A" w14:textId="77777777" w:rsidR="0035257D" w:rsidRDefault="0035257D">
            <w:pPr>
              <w:rPr>
                <w:lang w:val="en-US"/>
              </w:rPr>
            </w:pPr>
          </w:p>
          <w:p w14:paraId="5CEFB8A4" w14:textId="77777777" w:rsidR="0035257D" w:rsidRDefault="0035257D">
            <w:pPr>
              <w:rPr>
                <w:lang w:val="en-US"/>
              </w:rPr>
            </w:pPr>
          </w:p>
          <w:p w14:paraId="0A12203E" w14:textId="6DEDF57D" w:rsidR="0035257D" w:rsidRDefault="0035257D">
            <w:pPr>
              <w:rPr>
                <w:lang w:val="en-US"/>
              </w:rPr>
            </w:pPr>
          </w:p>
        </w:tc>
      </w:tr>
      <w:tr w:rsidR="00A55A31" w14:paraId="7ED37F3E" w14:textId="77777777" w:rsidTr="001C49B0">
        <w:tc>
          <w:tcPr>
            <w:tcW w:w="4248" w:type="dxa"/>
            <w:tcBorders>
              <w:top w:val="single" w:sz="4" w:space="0" w:color="auto"/>
            </w:tcBorders>
          </w:tcPr>
          <w:p w14:paraId="4E1577D2" w14:textId="77777777" w:rsidR="00A55A31" w:rsidRDefault="00A55A31" w:rsidP="00091215"/>
        </w:tc>
        <w:tc>
          <w:tcPr>
            <w:tcW w:w="4819" w:type="dxa"/>
            <w:gridSpan w:val="3"/>
            <w:tcBorders>
              <w:top w:val="single" w:sz="4" w:space="0" w:color="auto"/>
            </w:tcBorders>
          </w:tcPr>
          <w:p w14:paraId="28A28BA2" w14:textId="77777777" w:rsidR="00A55A31" w:rsidRDefault="00A55A31" w:rsidP="00091215"/>
        </w:tc>
      </w:tr>
      <w:tr w:rsidR="005B215C" w14:paraId="1AE4AE19" w14:textId="77777777" w:rsidTr="00FF42DB">
        <w:tc>
          <w:tcPr>
            <w:tcW w:w="9067" w:type="dxa"/>
            <w:gridSpan w:val="4"/>
          </w:tcPr>
          <w:p w14:paraId="1D480EEA" w14:textId="77777777" w:rsidR="00FC384E" w:rsidRDefault="00FC384E"/>
          <w:p w14:paraId="06D4C682" w14:textId="77777777" w:rsidR="00A55A31" w:rsidRDefault="00A55A31"/>
          <w:tbl>
            <w:tblPr>
              <w:tblStyle w:val="TableGrid"/>
              <w:tblpPr w:leftFromText="180" w:rightFromText="180" w:vertAnchor="page" w:horzAnchor="margin" w:tblpX="-147" w:tblpY="301"/>
              <w:tblOverlap w:val="never"/>
              <w:tblW w:w="90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067"/>
            </w:tblGrid>
            <w:tr w:rsidR="00836349" w14:paraId="05338984" w14:textId="77777777" w:rsidTr="00836349">
              <w:trPr>
                <w:trHeight w:val="416"/>
              </w:trPr>
              <w:tc>
                <w:tcPr>
                  <w:tcW w:w="9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60242C" w14:textId="340A07F7" w:rsidR="00836349" w:rsidRDefault="00836349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How would you want to share your story with our Panel members?</w:t>
                  </w:r>
                </w:p>
              </w:tc>
            </w:tr>
            <w:tr w:rsidR="00A55A31" w14:paraId="5BBD24F7" w14:textId="77777777" w:rsidTr="00836349">
              <w:trPr>
                <w:trHeight w:val="416"/>
              </w:trPr>
              <w:tc>
                <w:tcPr>
                  <w:tcW w:w="9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58B18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8F9BF01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588EFA1A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095B6F32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B6D2868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1F120B58" w14:textId="77777777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  <w:p w14:paraId="3A2FEDA8" w14:textId="45B3D57E" w:rsidR="00A55A31" w:rsidRDefault="00A55A31" w:rsidP="00CB423A">
                  <w:pPr>
                    <w:tabs>
                      <w:tab w:val="left" w:pos="1836"/>
                    </w:tabs>
                    <w:rPr>
                      <w:lang w:val="en-US"/>
                    </w:rPr>
                  </w:pPr>
                </w:p>
              </w:tc>
            </w:tr>
          </w:tbl>
          <w:p w14:paraId="2A1C4DE2" w14:textId="5CDE09A0" w:rsidR="00D81A6A" w:rsidRDefault="00D81A6A">
            <w:pPr>
              <w:rPr>
                <w:lang w:val="en-US"/>
              </w:rPr>
            </w:pPr>
          </w:p>
        </w:tc>
      </w:tr>
      <w:tr w:rsidR="00F57736" w14:paraId="204FB5E9" w14:textId="77777777" w:rsidTr="00BC2B4A">
        <w:tc>
          <w:tcPr>
            <w:tcW w:w="9067" w:type="dxa"/>
            <w:gridSpan w:val="4"/>
            <w:tcBorders>
              <w:bottom w:val="single" w:sz="4" w:space="0" w:color="auto"/>
            </w:tcBorders>
          </w:tcPr>
          <w:p w14:paraId="47C3097C" w14:textId="2D0279A5" w:rsidR="00F57736" w:rsidRDefault="00F57736" w:rsidP="007A4498">
            <w:pPr>
              <w:rPr>
                <w:lang w:val="en-US"/>
              </w:rPr>
            </w:pPr>
          </w:p>
        </w:tc>
      </w:tr>
      <w:tr w:rsidR="005B215C" w14:paraId="2C30109B" w14:textId="77777777" w:rsidTr="00BC2B4A"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0548" w14:textId="77777777" w:rsidR="005B215C" w:rsidRDefault="005B215C">
            <w:pPr>
              <w:rPr>
                <w:lang w:val="en-US"/>
              </w:rPr>
            </w:pPr>
            <w:r w:rsidRPr="005B215C">
              <w:rPr>
                <w:lang w:val="en-US"/>
              </w:rPr>
              <w:t>Are you happy for The National House Project to share your story with our partners</w:t>
            </w:r>
            <w:r w:rsidR="00E7448D">
              <w:rPr>
                <w:lang w:val="en-US"/>
              </w:rPr>
              <w:t xml:space="preserve"> and across social media</w:t>
            </w:r>
            <w:r w:rsidRPr="005B215C">
              <w:rPr>
                <w:lang w:val="en-US"/>
              </w:rPr>
              <w:t xml:space="preserve"> to help us obtain more funds to continue giving aspirational awards to others?</w:t>
            </w:r>
          </w:p>
          <w:p w14:paraId="2460AF41" w14:textId="1249F28F" w:rsidR="00A55A31" w:rsidRDefault="00A55A31">
            <w:pPr>
              <w:rPr>
                <w:lang w:val="en-US"/>
              </w:rPr>
            </w:pPr>
          </w:p>
        </w:tc>
      </w:tr>
      <w:tr w:rsidR="005B215C" w14:paraId="56E7F4BC" w14:textId="77777777" w:rsidTr="00BC2B4A"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99D0" w14:textId="401576CB" w:rsidR="005B215C" w:rsidRPr="005B215C" w:rsidRDefault="00460539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08722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215C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5B215C">
              <w:rPr>
                <w:lang w:val="en-US"/>
              </w:rPr>
              <w:t xml:space="preserve"> Yes</w:t>
            </w:r>
          </w:p>
        </w:tc>
        <w:tc>
          <w:tcPr>
            <w:tcW w:w="4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3077" w14:textId="3E070FE2" w:rsidR="005B215C" w:rsidRPr="005B215C" w:rsidRDefault="00460539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2114277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99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5B215C">
              <w:rPr>
                <w:lang w:val="en-US"/>
              </w:rPr>
              <w:t xml:space="preserve"> No</w:t>
            </w:r>
          </w:p>
        </w:tc>
      </w:tr>
    </w:tbl>
    <w:p w14:paraId="49928EEE" w14:textId="43BCFA60" w:rsidR="00205CB4" w:rsidRDefault="00205CB4" w:rsidP="004B101B"/>
    <w:p w14:paraId="6E997CA4" w14:textId="7B0F93C3" w:rsidR="005672B6" w:rsidRDefault="005672B6" w:rsidP="001770D2">
      <w:pPr>
        <w:jc w:val="center"/>
        <w:rPr>
          <w:rStyle w:val="Hyperlink"/>
          <w:b/>
          <w:bCs/>
        </w:rPr>
      </w:pPr>
      <w:r w:rsidRPr="001770D2">
        <w:rPr>
          <w:b/>
          <w:bCs/>
        </w:rPr>
        <w:t xml:space="preserve">Please submit your completed application to </w:t>
      </w:r>
      <w:hyperlink r:id="rId10" w:history="1">
        <w:r w:rsidR="001770D2" w:rsidRPr="00BE259C">
          <w:rPr>
            <w:rStyle w:val="Hyperlink"/>
            <w:b/>
            <w:bCs/>
          </w:rPr>
          <w:t>enquiries@thehouseproject.org</w:t>
        </w:r>
      </w:hyperlink>
    </w:p>
    <w:p w14:paraId="332ABE64" w14:textId="28397435" w:rsidR="0007332C" w:rsidRPr="00C43803" w:rsidRDefault="00C43803" w:rsidP="001770D2">
      <w:pPr>
        <w:jc w:val="center"/>
        <w:rPr>
          <w:b/>
          <w:bCs/>
        </w:rPr>
      </w:pPr>
      <w:r>
        <w:rPr>
          <w:rStyle w:val="Hyperlink"/>
          <w:b/>
          <w:bCs/>
          <w:color w:val="auto"/>
          <w:u w:val="none"/>
        </w:rPr>
        <w:t>A</w:t>
      </w:r>
      <w:r w:rsidR="0007332C" w:rsidRPr="00C43803">
        <w:rPr>
          <w:rStyle w:val="Hyperlink"/>
          <w:b/>
          <w:bCs/>
          <w:color w:val="auto"/>
          <w:u w:val="none"/>
        </w:rPr>
        <w:t>pplications for driving lessons or licenses will not be accepted</w:t>
      </w:r>
    </w:p>
    <w:p w14:paraId="364A120F" w14:textId="6BF02445" w:rsidR="005672B6" w:rsidRPr="005672B6" w:rsidRDefault="005672B6" w:rsidP="005672B6">
      <w:pPr>
        <w:jc w:val="center"/>
        <w:rPr>
          <w:b/>
          <w:bCs/>
          <w:sz w:val="28"/>
          <w:szCs w:val="28"/>
        </w:rPr>
      </w:pPr>
      <w:r w:rsidRPr="005672B6">
        <w:rPr>
          <w:b/>
          <w:bCs/>
          <w:sz w:val="28"/>
          <w:szCs w:val="28"/>
        </w:rPr>
        <w:t xml:space="preserve">Deadline for Applications: </w:t>
      </w:r>
      <w:r w:rsidR="00E030CE">
        <w:rPr>
          <w:b/>
          <w:bCs/>
          <w:sz w:val="28"/>
          <w:szCs w:val="28"/>
        </w:rPr>
        <w:t xml:space="preserve">Thursday </w:t>
      </w:r>
      <w:r w:rsidRPr="005672B6">
        <w:rPr>
          <w:b/>
          <w:bCs/>
          <w:sz w:val="28"/>
          <w:szCs w:val="28"/>
        </w:rPr>
        <w:t>3 November 2022</w:t>
      </w:r>
    </w:p>
    <w:sectPr w:rsidR="005672B6" w:rsidRPr="005672B6" w:rsidSect="0061367E">
      <w:headerReference w:type="default" r:id="rId11"/>
      <w:footerReference w:type="default" r:id="rId12"/>
      <w:pgSz w:w="11906" w:h="16838"/>
      <w:pgMar w:top="1440" w:right="1440" w:bottom="1440" w:left="1440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1F575" w14:textId="77777777" w:rsidR="00BE5B46" w:rsidRDefault="00BE5B46" w:rsidP="00B73651">
      <w:pPr>
        <w:spacing w:after="0" w:line="240" w:lineRule="auto"/>
      </w:pPr>
      <w:r>
        <w:separator/>
      </w:r>
    </w:p>
  </w:endnote>
  <w:endnote w:type="continuationSeparator" w:id="0">
    <w:p w14:paraId="136A19C0" w14:textId="77777777" w:rsidR="00BE5B46" w:rsidRDefault="00BE5B46" w:rsidP="00B73651">
      <w:pPr>
        <w:spacing w:after="0" w:line="240" w:lineRule="auto"/>
      </w:pPr>
      <w:r>
        <w:continuationSeparator/>
      </w:r>
    </w:p>
  </w:endnote>
  <w:endnote w:type="continuationNotice" w:id="1">
    <w:p w14:paraId="5DADB869" w14:textId="77777777" w:rsidR="00BE5B46" w:rsidRDefault="00BE5B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45 Light">
    <w:altName w:val="Arial"/>
    <w:panose1 w:val="020B04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Rounded 7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 Rounded 500">
    <w:altName w:val="Cambria"/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5874" w14:textId="60A48493" w:rsidR="00282CF6" w:rsidRPr="000A14C7" w:rsidRDefault="0051657A" w:rsidP="00282CF6">
    <w:pPr>
      <w:pStyle w:val="Footer"/>
    </w:pPr>
    <w:r>
      <w:rPr>
        <w:noProof/>
      </w:rPr>
      <w:drawing>
        <wp:anchor distT="0" distB="0" distL="114300" distR="114300" simplePos="0" relativeHeight="251658249" behindDoc="1" locked="0" layoutInCell="1" allowOverlap="1" wp14:anchorId="227EF53D" wp14:editId="1B907933">
          <wp:simplePos x="0" y="0"/>
          <wp:positionH relativeFrom="column">
            <wp:posOffset>-752475</wp:posOffset>
          </wp:positionH>
          <wp:positionV relativeFrom="paragraph">
            <wp:posOffset>-349111</wp:posOffset>
          </wp:positionV>
          <wp:extent cx="1614668" cy="596945"/>
          <wp:effectExtent l="0" t="0" r="5080" b="0"/>
          <wp:wrapNone/>
          <wp:docPr id="1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74" t="35004" r="29305" b="35442"/>
                  <a:stretch/>
                </pic:blipFill>
                <pic:spPr bwMode="auto">
                  <a:xfrm>
                    <a:off x="0" y="0"/>
                    <a:ext cx="1614668" cy="596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29A6">
      <w:rPr>
        <w:noProof/>
      </w:rPr>
      <w:drawing>
        <wp:anchor distT="0" distB="0" distL="114300" distR="114300" simplePos="0" relativeHeight="251658248" behindDoc="1" locked="0" layoutInCell="1" allowOverlap="1" wp14:anchorId="1008A785" wp14:editId="370F5F27">
          <wp:simplePos x="0" y="0"/>
          <wp:positionH relativeFrom="column">
            <wp:posOffset>4019550</wp:posOffset>
          </wp:positionH>
          <wp:positionV relativeFrom="paragraph">
            <wp:posOffset>-349250</wp:posOffset>
          </wp:positionV>
          <wp:extent cx="2524125" cy="694468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94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DB100" w14:textId="77777777" w:rsidR="00BE5B46" w:rsidRDefault="00BE5B46" w:rsidP="00B73651">
      <w:pPr>
        <w:spacing w:after="0" w:line="240" w:lineRule="auto"/>
      </w:pPr>
      <w:r>
        <w:separator/>
      </w:r>
    </w:p>
  </w:footnote>
  <w:footnote w:type="continuationSeparator" w:id="0">
    <w:p w14:paraId="08525760" w14:textId="77777777" w:rsidR="00BE5B46" w:rsidRDefault="00BE5B46" w:rsidP="00B73651">
      <w:pPr>
        <w:spacing w:after="0" w:line="240" w:lineRule="auto"/>
      </w:pPr>
      <w:r>
        <w:continuationSeparator/>
      </w:r>
    </w:p>
  </w:footnote>
  <w:footnote w:type="continuationNotice" w:id="1">
    <w:p w14:paraId="37EAFAC7" w14:textId="77777777" w:rsidR="00BE5B46" w:rsidRDefault="00BE5B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DE34" w14:textId="77777777" w:rsidR="0061367E" w:rsidRDefault="00282CF6">
    <w:pPr>
      <w:pStyle w:val="Header"/>
    </w:pP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FAF6" wp14:editId="5413B257">
              <wp:simplePos x="0" y="0"/>
              <wp:positionH relativeFrom="page">
                <wp:posOffset>2322195</wp:posOffset>
              </wp:positionH>
              <wp:positionV relativeFrom="paragraph">
                <wp:posOffset>-452120</wp:posOffset>
              </wp:positionV>
              <wp:extent cx="5289550" cy="521970"/>
              <wp:effectExtent l="0" t="0" r="635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9550" cy="521970"/>
                      </a:xfrm>
                      <a:prstGeom prst="rect">
                        <a:avLst/>
                      </a:prstGeom>
                      <a:solidFill>
                        <a:srgbClr val="3E4C9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F3AA8" id="Rectangle 14" o:spid="_x0000_s1026" style="position:absolute;margin-left:182.85pt;margin-top:-35.6pt;width:416.5pt;height:41.1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" fillcolor="#3e4c9c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2ADA0EE" wp14:editId="2A037E76">
              <wp:simplePos x="0" y="0"/>
              <wp:positionH relativeFrom="page">
                <wp:posOffset>1961515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5364B3" id="Rectangle 13" o:spid="_x0000_s1026" style="position:absolute;margin-left:154.45pt;margin-top:-35.6pt;width:28.3pt;height:41.1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" fillcolor="#e25298 [3209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31750F4" wp14:editId="1089838D">
              <wp:simplePos x="0" y="0"/>
              <wp:positionH relativeFrom="page">
                <wp:posOffset>1601470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95C353" id="Rectangle 12" o:spid="_x0000_s1026" style="position:absolute;margin-left:126.1pt;margin-top:-35.6pt;width:28.3pt;height:41.1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/q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8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" fillcolor="#653189 [3208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68862B6" wp14:editId="393F9338">
              <wp:simplePos x="0" y="0"/>
              <wp:positionH relativeFrom="page">
                <wp:posOffset>1242060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8D16CE" id="Rectangle 6" o:spid="_x0000_s1026" style="position:absolute;margin-left:97.8pt;margin-top:-35.6pt;width:28.3pt;height:41.1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mk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s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" fillcolor="#2fa8df [3207]" stroked="f" strokeweight="1pt">
              <w10:wrap anchorx="page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6FFA089" wp14:editId="27BE95C4">
              <wp:simplePos x="0" y="0"/>
              <wp:positionH relativeFrom="margin">
                <wp:posOffset>-31750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02D12F" id="Rectangle 5" o:spid="_x0000_s1026" style="position:absolute;margin-left:-2.5pt;margin-top:-35.6pt;width:28.3pt;height:41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" fillcolor="#00a69a [3206]" stroked="f" strokeweight="1pt">
              <w10:wrap anchorx="margin"/>
            </v:rect>
          </w:pict>
        </mc:Fallback>
      </mc:AlternateContent>
    </w:r>
    <w:r w:rsidRPr="009958E0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844C8E" wp14:editId="4F79C0F2">
              <wp:simplePos x="0" y="0"/>
              <wp:positionH relativeFrom="page">
                <wp:posOffset>521970</wp:posOffset>
              </wp:positionH>
              <wp:positionV relativeFrom="paragraph">
                <wp:posOffset>-452120</wp:posOffset>
              </wp:positionV>
              <wp:extent cx="359410" cy="521970"/>
              <wp:effectExtent l="0" t="0" r="254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410" cy="52197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BFA5E" id="Rectangle 2" o:spid="_x0000_s1026" style="position:absolute;margin-left:41.1pt;margin-top:-35.6pt;width:28.3pt;height:41.1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" fillcolor="#d5da2c [3205]" stroked="f" strokeweight="1pt">
              <w10:wrap anchorx="page"/>
            </v:rect>
          </w:pict>
        </mc:Fallback>
      </mc:AlternateContent>
    </w:r>
    <w:r w:rsidR="00AC321E" w:rsidRPr="009958E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EBEA32" wp14:editId="51843151">
              <wp:simplePos x="0" y="0"/>
              <wp:positionH relativeFrom="page">
                <wp:posOffset>0</wp:posOffset>
              </wp:positionH>
              <wp:positionV relativeFrom="paragraph">
                <wp:posOffset>-452120</wp:posOffset>
              </wp:positionV>
              <wp:extent cx="522000" cy="52200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000" cy="522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5E31B7" id="Rectangle 8" o:spid="_x0000_s1026" style="position:absolute;margin-left:0;margin-top:-35.6pt;width:41.1pt;height:41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" fillcolor="#ea5b0c [3204]" stroked="f" strokeweight="1pt">
              <w10:wrap anchorx="page"/>
            </v:rect>
          </w:pict>
        </mc:Fallback>
      </mc:AlternateContent>
    </w:r>
    <w:r w:rsidR="004F214E">
      <w:rPr>
        <w:noProof/>
      </w:rPr>
      <w:drawing>
        <wp:anchor distT="0" distB="0" distL="114300" distR="114300" simplePos="0" relativeHeight="251658247" behindDoc="1" locked="0" layoutInCell="1" allowOverlap="1" wp14:anchorId="5764D042" wp14:editId="51965A07">
          <wp:simplePos x="0" y="0"/>
          <wp:positionH relativeFrom="margin">
            <wp:align>center</wp:align>
          </wp:positionH>
          <wp:positionV relativeFrom="paragraph">
            <wp:posOffset>-127523</wp:posOffset>
          </wp:positionV>
          <wp:extent cx="3760287" cy="1362719"/>
          <wp:effectExtent l="0" t="0" r="0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0287" cy="1362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425A3" w14:textId="77777777" w:rsidR="0061367E" w:rsidRDefault="0061367E">
    <w:pPr>
      <w:pStyle w:val="Header"/>
    </w:pPr>
  </w:p>
  <w:p w14:paraId="7084D99E" w14:textId="77777777" w:rsidR="0061367E" w:rsidRDefault="0061367E">
    <w:pPr>
      <w:pStyle w:val="Header"/>
    </w:pPr>
  </w:p>
  <w:p w14:paraId="339D88D2" w14:textId="77777777" w:rsidR="0061367E" w:rsidRDefault="0061367E">
    <w:pPr>
      <w:pStyle w:val="Header"/>
    </w:pPr>
  </w:p>
  <w:p w14:paraId="3D96B509" w14:textId="77777777" w:rsidR="0061367E" w:rsidRDefault="0061367E">
    <w:pPr>
      <w:pStyle w:val="Header"/>
    </w:pPr>
  </w:p>
  <w:p w14:paraId="59ABDE74" w14:textId="77777777" w:rsidR="00B73651" w:rsidRDefault="00B736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IwNzY3MDQ3MjW1tDRR0lEKTi0uzszPAykwNKgFAJz/dNItAAAA"/>
  </w:docVars>
  <w:rsids>
    <w:rsidRoot w:val="003F0A0B"/>
    <w:rsid w:val="00004051"/>
    <w:rsid w:val="0000567A"/>
    <w:rsid w:val="00021D45"/>
    <w:rsid w:val="0003667C"/>
    <w:rsid w:val="00037284"/>
    <w:rsid w:val="00044F5E"/>
    <w:rsid w:val="00060487"/>
    <w:rsid w:val="0006659E"/>
    <w:rsid w:val="0007332C"/>
    <w:rsid w:val="00080D54"/>
    <w:rsid w:val="000866A1"/>
    <w:rsid w:val="000C1ADA"/>
    <w:rsid w:val="000E5770"/>
    <w:rsid w:val="00133A57"/>
    <w:rsid w:val="00137D56"/>
    <w:rsid w:val="00166A4B"/>
    <w:rsid w:val="001761AE"/>
    <w:rsid w:val="001770D2"/>
    <w:rsid w:val="00191E7B"/>
    <w:rsid w:val="00197E2B"/>
    <w:rsid w:val="001A74C2"/>
    <w:rsid w:val="001C491C"/>
    <w:rsid w:val="001C49B0"/>
    <w:rsid w:val="001D15AE"/>
    <w:rsid w:val="001D51B0"/>
    <w:rsid w:val="001E4040"/>
    <w:rsid w:val="001E5E38"/>
    <w:rsid w:val="0020356F"/>
    <w:rsid w:val="00204A8E"/>
    <w:rsid w:val="00205CB4"/>
    <w:rsid w:val="00211A01"/>
    <w:rsid w:val="0022079A"/>
    <w:rsid w:val="0028086A"/>
    <w:rsid w:val="0028189D"/>
    <w:rsid w:val="00282CF6"/>
    <w:rsid w:val="002A02AA"/>
    <w:rsid w:val="002A048F"/>
    <w:rsid w:val="002B43D6"/>
    <w:rsid w:val="002D5ECF"/>
    <w:rsid w:val="002E55EE"/>
    <w:rsid w:val="003025FF"/>
    <w:rsid w:val="00324F16"/>
    <w:rsid w:val="0035257D"/>
    <w:rsid w:val="00362CDB"/>
    <w:rsid w:val="003A6FB4"/>
    <w:rsid w:val="003F0A0B"/>
    <w:rsid w:val="0041054A"/>
    <w:rsid w:val="00436F7E"/>
    <w:rsid w:val="0045456B"/>
    <w:rsid w:val="00460539"/>
    <w:rsid w:val="00461C2D"/>
    <w:rsid w:val="00477FEC"/>
    <w:rsid w:val="004A019E"/>
    <w:rsid w:val="004A5819"/>
    <w:rsid w:val="004A6CA6"/>
    <w:rsid w:val="004B101B"/>
    <w:rsid w:val="004C0D2B"/>
    <w:rsid w:val="004C772A"/>
    <w:rsid w:val="004E7DB4"/>
    <w:rsid w:val="004F214E"/>
    <w:rsid w:val="004F29FE"/>
    <w:rsid w:val="004F7B73"/>
    <w:rsid w:val="0050079A"/>
    <w:rsid w:val="0050773C"/>
    <w:rsid w:val="0051657A"/>
    <w:rsid w:val="00565AA9"/>
    <w:rsid w:val="00565B84"/>
    <w:rsid w:val="005672B6"/>
    <w:rsid w:val="005819C8"/>
    <w:rsid w:val="005946EE"/>
    <w:rsid w:val="005B215C"/>
    <w:rsid w:val="005D24E3"/>
    <w:rsid w:val="005D4E14"/>
    <w:rsid w:val="0061367E"/>
    <w:rsid w:val="00626EE5"/>
    <w:rsid w:val="00633916"/>
    <w:rsid w:val="006470F8"/>
    <w:rsid w:val="006776D4"/>
    <w:rsid w:val="00682696"/>
    <w:rsid w:val="006922E1"/>
    <w:rsid w:val="006A4EBE"/>
    <w:rsid w:val="006B6545"/>
    <w:rsid w:val="006B71E4"/>
    <w:rsid w:val="006D62AF"/>
    <w:rsid w:val="006E5891"/>
    <w:rsid w:val="006E7563"/>
    <w:rsid w:val="006F1085"/>
    <w:rsid w:val="006F20AB"/>
    <w:rsid w:val="007032DD"/>
    <w:rsid w:val="00722FD3"/>
    <w:rsid w:val="00725558"/>
    <w:rsid w:val="0073007B"/>
    <w:rsid w:val="0073024A"/>
    <w:rsid w:val="0074204B"/>
    <w:rsid w:val="00751F13"/>
    <w:rsid w:val="00771F4B"/>
    <w:rsid w:val="00782E5F"/>
    <w:rsid w:val="007A4498"/>
    <w:rsid w:val="007C1AC3"/>
    <w:rsid w:val="00824296"/>
    <w:rsid w:val="00833519"/>
    <w:rsid w:val="00836349"/>
    <w:rsid w:val="00860314"/>
    <w:rsid w:val="00866BFE"/>
    <w:rsid w:val="00885105"/>
    <w:rsid w:val="008B0D15"/>
    <w:rsid w:val="008B774E"/>
    <w:rsid w:val="008C1CAF"/>
    <w:rsid w:val="008C3FCA"/>
    <w:rsid w:val="008C60A1"/>
    <w:rsid w:val="008D6D35"/>
    <w:rsid w:val="008F0DBE"/>
    <w:rsid w:val="0091221E"/>
    <w:rsid w:val="00923321"/>
    <w:rsid w:val="00927518"/>
    <w:rsid w:val="00932F41"/>
    <w:rsid w:val="009347E2"/>
    <w:rsid w:val="00945E1A"/>
    <w:rsid w:val="00967BEB"/>
    <w:rsid w:val="0098338F"/>
    <w:rsid w:val="00984FE9"/>
    <w:rsid w:val="00987385"/>
    <w:rsid w:val="009958E0"/>
    <w:rsid w:val="009B395F"/>
    <w:rsid w:val="009B7262"/>
    <w:rsid w:val="009D35B8"/>
    <w:rsid w:val="00A16FA5"/>
    <w:rsid w:val="00A3771E"/>
    <w:rsid w:val="00A422F8"/>
    <w:rsid w:val="00A55A31"/>
    <w:rsid w:val="00A55A54"/>
    <w:rsid w:val="00A95656"/>
    <w:rsid w:val="00AA48ED"/>
    <w:rsid w:val="00AB3A15"/>
    <w:rsid w:val="00AC321E"/>
    <w:rsid w:val="00AE767D"/>
    <w:rsid w:val="00AF355C"/>
    <w:rsid w:val="00AF53C1"/>
    <w:rsid w:val="00B156EB"/>
    <w:rsid w:val="00B162EF"/>
    <w:rsid w:val="00B16E82"/>
    <w:rsid w:val="00B20DDF"/>
    <w:rsid w:val="00B2114A"/>
    <w:rsid w:val="00B27699"/>
    <w:rsid w:val="00B30DB4"/>
    <w:rsid w:val="00B46068"/>
    <w:rsid w:val="00B46C29"/>
    <w:rsid w:val="00B512FD"/>
    <w:rsid w:val="00B5477B"/>
    <w:rsid w:val="00B73651"/>
    <w:rsid w:val="00BC286E"/>
    <w:rsid w:val="00BC2B4A"/>
    <w:rsid w:val="00BC413A"/>
    <w:rsid w:val="00BE337E"/>
    <w:rsid w:val="00BE5B46"/>
    <w:rsid w:val="00BF29A6"/>
    <w:rsid w:val="00C0075A"/>
    <w:rsid w:val="00C1441C"/>
    <w:rsid w:val="00C15AD1"/>
    <w:rsid w:val="00C16E48"/>
    <w:rsid w:val="00C35BDC"/>
    <w:rsid w:val="00C43803"/>
    <w:rsid w:val="00C47713"/>
    <w:rsid w:val="00C57F40"/>
    <w:rsid w:val="00C86778"/>
    <w:rsid w:val="00C94AA7"/>
    <w:rsid w:val="00C97A70"/>
    <w:rsid w:val="00CB423A"/>
    <w:rsid w:val="00CD1D36"/>
    <w:rsid w:val="00CE06EA"/>
    <w:rsid w:val="00CF1A28"/>
    <w:rsid w:val="00D11177"/>
    <w:rsid w:val="00D262E2"/>
    <w:rsid w:val="00D26F12"/>
    <w:rsid w:val="00D32683"/>
    <w:rsid w:val="00D62621"/>
    <w:rsid w:val="00D81A6A"/>
    <w:rsid w:val="00D90F02"/>
    <w:rsid w:val="00DA60C2"/>
    <w:rsid w:val="00DC33B5"/>
    <w:rsid w:val="00DD2FB1"/>
    <w:rsid w:val="00DD769C"/>
    <w:rsid w:val="00DE5034"/>
    <w:rsid w:val="00DF0BEA"/>
    <w:rsid w:val="00DF0EE6"/>
    <w:rsid w:val="00E030CE"/>
    <w:rsid w:val="00E106B3"/>
    <w:rsid w:val="00E548BA"/>
    <w:rsid w:val="00E55567"/>
    <w:rsid w:val="00E7368E"/>
    <w:rsid w:val="00E7448D"/>
    <w:rsid w:val="00EF038A"/>
    <w:rsid w:val="00EF050C"/>
    <w:rsid w:val="00EF3CD8"/>
    <w:rsid w:val="00EF7C14"/>
    <w:rsid w:val="00F00AA3"/>
    <w:rsid w:val="00F27CE2"/>
    <w:rsid w:val="00F335C8"/>
    <w:rsid w:val="00F57736"/>
    <w:rsid w:val="00F67D0B"/>
    <w:rsid w:val="00F775CC"/>
    <w:rsid w:val="00F827C7"/>
    <w:rsid w:val="00F9372F"/>
    <w:rsid w:val="00FA18B2"/>
    <w:rsid w:val="00FC384E"/>
    <w:rsid w:val="00FC7B7A"/>
    <w:rsid w:val="00FE39BC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620E7A"/>
  <w15:chartTrackingRefBased/>
  <w15:docId w15:val="{003863E7-1690-4219-824F-3B75E0871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CF6"/>
    <w:rPr>
      <w:rFonts w:ascii="Helvetica 45 Light" w:hAnsi="Helvetica 45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079A"/>
    <w:pPr>
      <w:keepNext/>
      <w:keepLines/>
      <w:spacing w:before="360" w:after="120"/>
      <w:outlineLvl w:val="0"/>
    </w:pPr>
    <w:rPr>
      <w:rFonts w:ascii="Museo Sans Rounded 700" w:eastAsiaTheme="majorEastAsia" w:hAnsi="Museo Sans Rounded 700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079A"/>
    <w:pPr>
      <w:keepNext/>
      <w:keepLines/>
      <w:spacing w:before="280" w:after="240"/>
      <w:outlineLvl w:val="1"/>
    </w:pPr>
    <w:rPr>
      <w:rFonts w:ascii="Museo Sans Rounded 700" w:eastAsiaTheme="majorEastAsia" w:hAnsi="Museo Sans Rounded 700" w:cstheme="majorBidi"/>
      <w:b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79A"/>
    <w:rPr>
      <w:rFonts w:ascii="Museo Sans Rounded 700" w:eastAsiaTheme="majorEastAsia" w:hAnsi="Museo Sans Rounded 700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079A"/>
    <w:rPr>
      <w:rFonts w:ascii="Museo Sans Rounded 700" w:eastAsiaTheme="majorEastAsia" w:hAnsi="Museo Sans Rounded 700" w:cstheme="majorBidi"/>
      <w:b/>
      <w:sz w:val="24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0079A"/>
    <w:pPr>
      <w:spacing w:after="0" w:line="240" w:lineRule="auto"/>
      <w:contextualSpacing/>
      <w:jc w:val="center"/>
    </w:pPr>
    <w:rPr>
      <w:rFonts w:ascii="Museo Sans Rounded 700" w:eastAsiaTheme="majorEastAsia" w:hAnsi="Museo Sans Rounded 700" w:cstheme="majorBidi"/>
      <w:b/>
      <w:spacing w:val="-10"/>
      <w:kern w:val="28"/>
      <w:sz w:val="3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0079A"/>
    <w:rPr>
      <w:rFonts w:ascii="Museo Sans Rounded 700" w:eastAsiaTheme="majorEastAsia" w:hAnsi="Museo Sans Rounded 700" w:cstheme="majorBidi"/>
      <w:b/>
      <w:spacing w:val="-10"/>
      <w:kern w:val="28"/>
      <w:sz w:val="32"/>
      <w:szCs w:val="7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7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651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B73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651"/>
    <w:rPr>
      <w:rFonts w:ascii="Century Gothic" w:hAnsi="Century Gothic"/>
    </w:rPr>
  </w:style>
  <w:style w:type="paragraph" w:styleId="NoSpacing">
    <w:name w:val="No Spacing"/>
    <w:uiPriority w:val="1"/>
    <w:rsid w:val="00C1441C"/>
    <w:pPr>
      <w:spacing w:after="0" w:line="240" w:lineRule="auto"/>
    </w:pPr>
    <w:rPr>
      <w:rFonts w:ascii="Century Gothic" w:hAnsi="Century Gothic"/>
      <w:sz w:val="24"/>
    </w:rPr>
  </w:style>
  <w:style w:type="table" w:styleId="TableGrid">
    <w:name w:val="Table Grid"/>
    <w:basedOn w:val="TableNormal"/>
    <w:uiPriority w:val="39"/>
    <w:rsid w:val="00C14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367E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3A6FB4"/>
    <w:pPr>
      <w:spacing w:before="240" w:after="0"/>
      <w:outlineLvl w:val="9"/>
    </w:pPr>
    <w:rPr>
      <w:rFonts w:asciiTheme="majorHAnsi" w:hAnsiTheme="majorHAnsi"/>
      <w:b w:val="0"/>
      <w:color w:val="AE4309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A6F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A6FB4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4F2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quiries@thehouseproject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eFox.AzureAD\The%20National%20House%20Project\The%20National%20House%20Project%20-%20Admin\Templates\New%20Templates\NHP%20-%20Report.dotx" TargetMode="External"/></Relationships>
</file>

<file path=word/theme/theme1.xml><?xml version="1.0" encoding="utf-8"?>
<a:theme xmlns:a="http://schemas.openxmlformats.org/drawingml/2006/main" name="NHP">
  <a:themeElements>
    <a:clrScheme name="NH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5B0C"/>
      </a:accent1>
      <a:accent2>
        <a:srgbClr val="D5DA2C"/>
      </a:accent2>
      <a:accent3>
        <a:srgbClr val="00A69A"/>
      </a:accent3>
      <a:accent4>
        <a:srgbClr val="2FA8DF"/>
      </a:accent4>
      <a:accent5>
        <a:srgbClr val="653189"/>
      </a:accent5>
      <a:accent6>
        <a:srgbClr val="E25298"/>
      </a:accent6>
      <a:hlink>
        <a:srgbClr val="3E4C9C"/>
      </a:hlink>
      <a:folHlink>
        <a:srgbClr val="954F72"/>
      </a:folHlink>
    </a:clrScheme>
    <a:fontScheme name="NHP">
      <a:majorFont>
        <a:latin typeface="Museo Sans Rounded 500"/>
        <a:ea typeface=""/>
        <a:cs typeface=""/>
      </a:majorFont>
      <a:minorFont>
        <a:latin typeface="Helvetica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198644A51CD409C5872D23B5083BA" ma:contentTypeVersion="15" ma:contentTypeDescription="Create a new document." ma:contentTypeScope="" ma:versionID="55249b958c98c4800794d0764c6e504d">
  <xsd:schema xmlns:xsd="http://www.w3.org/2001/XMLSchema" xmlns:xs="http://www.w3.org/2001/XMLSchema" xmlns:p="http://schemas.microsoft.com/office/2006/metadata/properties" xmlns:ns2="19735bb8-d062-4ae8-97d5-1abcc25a236f" xmlns:ns3="e3067100-9d56-43a1-829d-0930cd0506af" targetNamespace="http://schemas.microsoft.com/office/2006/metadata/properties" ma:root="true" ma:fieldsID="a6ecd866c7af3405645d7d1dafca0c9e" ns2:_="" ns3:_="">
    <xsd:import namespace="19735bb8-d062-4ae8-97d5-1abcc25a236f"/>
    <xsd:import namespace="e3067100-9d56-43a1-829d-0930cd0506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35bb8-d062-4ae8-97d5-1abcc25a23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f96ac52-0055-4a0d-a31a-7117bce79144}" ma:internalName="TaxCatchAll" ma:showField="CatchAllData" ma:web="19735bb8-d062-4ae8-97d5-1abcc25a23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67100-9d56-43a1-829d-0930cd0506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5b59dc8-ebfc-4272-bdaf-7f098aa93a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9735bb8-d062-4ae8-97d5-1abcc25a236f">
      <UserInfo>
        <DisplayName>Rosie Blackett</DisplayName>
        <AccountId>315</AccountId>
        <AccountType/>
      </UserInfo>
    </SharedWithUsers>
    <lcf76f155ced4ddcb4097134ff3c332f xmlns="e3067100-9d56-43a1-829d-0930cd0506af">
      <Terms xmlns="http://schemas.microsoft.com/office/infopath/2007/PartnerControls"/>
    </lcf76f155ced4ddcb4097134ff3c332f>
    <TaxCatchAll xmlns="19735bb8-d062-4ae8-97d5-1abcc25a236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F04E2-9519-42C9-9595-6069C4467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35bb8-d062-4ae8-97d5-1abcc25a236f"/>
    <ds:schemaRef ds:uri="e3067100-9d56-43a1-829d-0930cd0506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EBD56-024C-48B9-B408-5FDF65416A14}">
  <ds:schemaRefs>
    <ds:schemaRef ds:uri="http://schemas.microsoft.com/office/2006/metadata/properties"/>
    <ds:schemaRef ds:uri="http://schemas.microsoft.com/office/infopath/2007/PartnerControls"/>
    <ds:schemaRef ds:uri="19735bb8-d062-4ae8-97d5-1abcc25a236f"/>
    <ds:schemaRef ds:uri="e3067100-9d56-43a1-829d-0930cd0506af"/>
  </ds:schemaRefs>
</ds:datastoreItem>
</file>

<file path=customXml/itemProps3.xml><?xml version="1.0" encoding="utf-8"?>
<ds:datastoreItem xmlns:ds="http://schemas.openxmlformats.org/officeDocument/2006/customXml" ds:itemID="{3866B98D-04A6-4C2C-B1BF-19BAE2EEB8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627A9-6205-4829-A58A-346425EEC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NHP - Report</Template>
  <TotalTime>33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Fox</dc:creator>
  <cp:keywords/>
  <dc:description/>
  <cp:lastModifiedBy>Susan Farrington</cp:lastModifiedBy>
  <cp:revision>30</cp:revision>
  <dcterms:created xsi:type="dcterms:W3CDTF">2022-09-06T15:11:00Z</dcterms:created>
  <dcterms:modified xsi:type="dcterms:W3CDTF">2022-09-27T14:45:00Z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0x01010038F198644A51CD409C5872D23B5083BA</vt:lpwstr>
  </property>
  <property fmtid="{D5CDD505-2E9C-101B-9397-08002B2CF9AE}" pid="3" name="MediaServiceImageTags">
    <vt:lpwstr/>
  </property>
</Properties>
</file>