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4B1FA" w14:textId="4F444E1C" w:rsidR="003E4E80" w:rsidRDefault="003E4E80" w:rsidP="003E4E80">
      <w:pPr>
        <w:pStyle w:val="Title"/>
        <w:rPr>
          <w:lang w:val="en-GB"/>
        </w:rPr>
      </w:pPr>
      <w:r>
        <w:rPr>
          <w:lang w:val="en-GB"/>
        </w:rPr>
        <w:t xml:space="preserve">Reconomy </w:t>
      </w:r>
      <w:r w:rsidRPr="009814F1">
        <w:rPr>
          <w:lang w:val="en-GB"/>
        </w:rPr>
        <w:t xml:space="preserve">Entrepreneurial Award Application </w:t>
      </w:r>
      <w:r>
        <w:rPr>
          <w:lang w:val="en-GB"/>
        </w:rPr>
        <w:t>Form</w:t>
      </w:r>
    </w:p>
    <w:p w14:paraId="2404E050" w14:textId="174D4584" w:rsidR="008F2D6B" w:rsidRDefault="008F2D6B" w:rsidP="003E4E80">
      <w:pPr>
        <w:pStyle w:val="Title"/>
        <w:rPr>
          <w:lang w:val="en-GB"/>
        </w:rPr>
      </w:pPr>
      <w:r>
        <w:rPr>
          <w:lang w:val="en-GB"/>
        </w:rPr>
        <w:t>Aspirational Awards</w:t>
      </w:r>
    </w:p>
    <w:p w14:paraId="1CB69364" w14:textId="77777777" w:rsidR="00A85BA8" w:rsidRPr="00A85BA8" w:rsidRDefault="00A85BA8" w:rsidP="00A85BA8"/>
    <w:tbl>
      <w:tblPr>
        <w:tblStyle w:val="TableGrid"/>
        <w:tblW w:w="9068" w:type="dxa"/>
        <w:tblInd w:w="-5" w:type="dxa"/>
        <w:tblLook w:val="04A0" w:firstRow="1" w:lastRow="0" w:firstColumn="1" w:lastColumn="0" w:noHBand="0" w:noVBand="1"/>
      </w:tblPr>
      <w:tblGrid>
        <w:gridCol w:w="1134"/>
        <w:gridCol w:w="3119"/>
        <w:gridCol w:w="283"/>
        <w:gridCol w:w="1843"/>
        <w:gridCol w:w="2689"/>
      </w:tblGrid>
      <w:tr w:rsidR="008F2D6B" w14:paraId="0E798FAE" w14:textId="77777777" w:rsidTr="00224BC2">
        <w:tc>
          <w:tcPr>
            <w:tcW w:w="1134" w:type="dxa"/>
          </w:tcPr>
          <w:p w14:paraId="6A1E2BCF" w14:textId="77777777" w:rsidR="008F2D6B" w:rsidRDefault="008F2D6B" w:rsidP="00224BC2">
            <w:r>
              <w:t>Name:</w:t>
            </w:r>
          </w:p>
        </w:tc>
        <w:tc>
          <w:tcPr>
            <w:tcW w:w="3402" w:type="dxa"/>
            <w:gridSpan w:val="2"/>
          </w:tcPr>
          <w:p w14:paraId="2283A0BB" w14:textId="77777777" w:rsidR="008F2D6B" w:rsidRDefault="008F2D6B" w:rsidP="00224BC2"/>
        </w:tc>
        <w:tc>
          <w:tcPr>
            <w:tcW w:w="1843" w:type="dxa"/>
          </w:tcPr>
          <w:p w14:paraId="2EB9FB6E" w14:textId="77777777" w:rsidR="008F2D6B" w:rsidRDefault="008F2D6B" w:rsidP="00224BC2">
            <w:r>
              <w:t>Date of Birth:</w:t>
            </w:r>
          </w:p>
        </w:tc>
        <w:tc>
          <w:tcPr>
            <w:tcW w:w="2689" w:type="dxa"/>
          </w:tcPr>
          <w:p w14:paraId="2FEF681B" w14:textId="77777777" w:rsidR="008F2D6B" w:rsidRDefault="008F2D6B" w:rsidP="00224BC2">
            <w:r>
              <w:rPr>
                <w:color w:val="BFBFBF" w:themeColor="background1" w:themeShade="BF"/>
              </w:rPr>
              <w:t>DD</w:t>
            </w:r>
            <w:r>
              <w:t>/</w:t>
            </w:r>
            <w:r>
              <w:rPr>
                <w:color w:val="BFBFBF" w:themeColor="background1" w:themeShade="BF"/>
              </w:rPr>
              <w:t>MM</w:t>
            </w:r>
            <w:r>
              <w:t>/</w:t>
            </w:r>
            <w:r>
              <w:rPr>
                <w:color w:val="BFBFBF" w:themeColor="background1" w:themeShade="BF"/>
              </w:rPr>
              <w:t>YYYY</w:t>
            </w:r>
          </w:p>
        </w:tc>
      </w:tr>
      <w:tr w:rsidR="008F2D6B" w14:paraId="2C93152F" w14:textId="77777777" w:rsidTr="00224BC2">
        <w:tc>
          <w:tcPr>
            <w:tcW w:w="1134" w:type="dxa"/>
          </w:tcPr>
          <w:p w14:paraId="6889BEB4" w14:textId="77777777" w:rsidR="008F2D6B" w:rsidRDefault="008F2D6B" w:rsidP="00224BC2">
            <w:r>
              <w:t>Address:</w:t>
            </w:r>
          </w:p>
        </w:tc>
        <w:tc>
          <w:tcPr>
            <w:tcW w:w="3402" w:type="dxa"/>
            <w:gridSpan w:val="2"/>
          </w:tcPr>
          <w:p w14:paraId="0765FDF3" w14:textId="77777777" w:rsidR="008F2D6B" w:rsidRDefault="008F2D6B" w:rsidP="00224BC2"/>
        </w:tc>
        <w:tc>
          <w:tcPr>
            <w:tcW w:w="1843" w:type="dxa"/>
          </w:tcPr>
          <w:p w14:paraId="6ECBFEBC" w14:textId="77777777" w:rsidR="008F2D6B" w:rsidRDefault="008F2D6B" w:rsidP="00224BC2">
            <w:r>
              <w:t>Phone Number:</w:t>
            </w:r>
          </w:p>
        </w:tc>
        <w:tc>
          <w:tcPr>
            <w:tcW w:w="2689" w:type="dxa"/>
          </w:tcPr>
          <w:p w14:paraId="22F859A0" w14:textId="77777777" w:rsidR="008F2D6B" w:rsidRDefault="008F2D6B" w:rsidP="00224BC2"/>
        </w:tc>
      </w:tr>
      <w:tr w:rsidR="008F2D6B" w14:paraId="191B4660" w14:textId="77777777" w:rsidTr="00224BC2">
        <w:tc>
          <w:tcPr>
            <w:tcW w:w="1134" w:type="dxa"/>
          </w:tcPr>
          <w:p w14:paraId="21A07F8C" w14:textId="77777777" w:rsidR="008F2D6B" w:rsidRDefault="008F2D6B" w:rsidP="00224BC2">
            <w:r>
              <w:t>Email:</w:t>
            </w:r>
          </w:p>
        </w:tc>
        <w:tc>
          <w:tcPr>
            <w:tcW w:w="3402" w:type="dxa"/>
            <w:gridSpan w:val="2"/>
          </w:tcPr>
          <w:p w14:paraId="2549DEAD" w14:textId="77777777" w:rsidR="008F2D6B" w:rsidRDefault="008F2D6B" w:rsidP="00224BC2"/>
        </w:tc>
        <w:tc>
          <w:tcPr>
            <w:tcW w:w="1843" w:type="dxa"/>
          </w:tcPr>
          <w:p w14:paraId="1DF04AE5" w14:textId="77777777" w:rsidR="008F2D6B" w:rsidRDefault="008F2D6B" w:rsidP="00224BC2">
            <w:r>
              <w:t>House Project:</w:t>
            </w:r>
          </w:p>
        </w:tc>
        <w:tc>
          <w:tcPr>
            <w:tcW w:w="2689" w:type="dxa"/>
          </w:tcPr>
          <w:p w14:paraId="267607F0" w14:textId="77777777" w:rsidR="008F2D6B" w:rsidRDefault="008F2D6B" w:rsidP="00224BC2"/>
        </w:tc>
      </w:tr>
      <w:tr w:rsidR="008F2D6B" w14:paraId="0DFC6EF9" w14:textId="77777777" w:rsidTr="00224B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9068" w:type="dxa"/>
            <w:gridSpan w:val="5"/>
            <w:tcBorders>
              <w:bottom w:val="single" w:sz="4" w:space="0" w:color="auto"/>
            </w:tcBorders>
          </w:tcPr>
          <w:p w14:paraId="46678F97" w14:textId="77777777" w:rsidR="008F2D6B" w:rsidRDefault="008F2D6B" w:rsidP="00224BC2"/>
        </w:tc>
      </w:tr>
      <w:tr w:rsidR="008F2D6B" w14:paraId="4B95C386" w14:textId="77777777" w:rsidTr="00224B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F524" w14:textId="77777777" w:rsidR="008F2D6B" w:rsidRDefault="008F2D6B" w:rsidP="00224BC2">
            <w:r>
              <w:t>Facilitator supporting your application: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1FC6" w14:textId="77777777" w:rsidR="008F2D6B" w:rsidRDefault="008F2D6B" w:rsidP="00224BC2"/>
        </w:tc>
      </w:tr>
      <w:tr w:rsidR="008F2D6B" w14:paraId="24752142" w14:textId="77777777" w:rsidTr="00224B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C84A" w14:textId="77777777" w:rsidR="008F2D6B" w:rsidRDefault="008F2D6B" w:rsidP="00224BC2">
            <w:r>
              <w:t>Are you living independently?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AC34" w14:textId="77777777" w:rsidR="008F2D6B" w:rsidRDefault="008F2D6B" w:rsidP="00224BC2"/>
        </w:tc>
      </w:tr>
      <w:tr w:rsidR="008F2D6B" w14:paraId="634028AC" w14:textId="77777777" w:rsidTr="00224B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96B3" w14:textId="77777777" w:rsidR="008F2D6B" w:rsidRDefault="008F2D6B" w:rsidP="00224BC2">
            <w:r>
              <w:t>Have you completed the House Project Programme? *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33F0" w14:textId="77777777" w:rsidR="008F2D6B" w:rsidRDefault="008F2D6B" w:rsidP="00224BC2"/>
        </w:tc>
      </w:tr>
    </w:tbl>
    <w:p w14:paraId="2F6527F3" w14:textId="77777777" w:rsidR="008F2D6B" w:rsidRDefault="008F2D6B" w:rsidP="008F2D6B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6"/>
        <w:gridCol w:w="1810"/>
        <w:gridCol w:w="175"/>
        <w:gridCol w:w="1986"/>
      </w:tblGrid>
      <w:tr w:rsidR="008F2D6B" w14:paraId="5A934C35" w14:textId="77777777" w:rsidTr="00224BC2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6A78" w14:textId="77777777" w:rsidR="008F2D6B" w:rsidRDefault="008F2D6B" w:rsidP="00224BC2">
            <w:r>
              <w:t>Amount of award requested:</w:t>
            </w:r>
          </w:p>
        </w:tc>
        <w:tc>
          <w:tcPr>
            <w:tcW w:w="3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6B97" w14:textId="77777777" w:rsidR="008F2D6B" w:rsidRPr="00F00AA3" w:rsidRDefault="008F2D6B" w:rsidP="00224BC2">
            <w:r>
              <w:t xml:space="preserve"> </w:t>
            </w:r>
            <w:r w:rsidRPr="00F00AA3">
              <w:t>£</w:t>
            </w:r>
          </w:p>
        </w:tc>
      </w:tr>
      <w:tr w:rsidR="008F2D6B" w14:paraId="71DFB899" w14:textId="77777777" w:rsidTr="00224BC2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6A9D" w14:textId="77777777" w:rsidR="008F2D6B" w:rsidRPr="00DC221B" w:rsidRDefault="008F2D6B" w:rsidP="00224BC2">
            <w:pPr>
              <w:rPr>
                <w:rFonts w:ascii="Calibri" w:hAnsi="Calibri"/>
              </w:rPr>
            </w:pPr>
            <w:r>
              <w:t>Are you happy to share evidence of how the award has been spent?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EF51" w14:textId="77777777" w:rsidR="008F2D6B" w:rsidRDefault="00762643" w:rsidP="00224BC2">
            <w:sdt>
              <w:sdtPr>
                <w:id w:val="86047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Yes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A795" w14:textId="77777777" w:rsidR="008F2D6B" w:rsidRDefault="00762643" w:rsidP="00224BC2">
            <w:sdt>
              <w:sdtPr>
                <w:id w:val="-433440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No</w:t>
            </w:r>
          </w:p>
        </w:tc>
      </w:tr>
      <w:tr w:rsidR="008F2D6B" w14:paraId="30819D8B" w14:textId="77777777" w:rsidTr="00224BC2">
        <w:tc>
          <w:tcPr>
            <w:tcW w:w="5096" w:type="dxa"/>
            <w:tcBorders>
              <w:bottom w:val="single" w:sz="4" w:space="0" w:color="auto"/>
            </w:tcBorders>
          </w:tcPr>
          <w:p w14:paraId="2EB9ABA3" w14:textId="77777777" w:rsidR="008F2D6B" w:rsidRDefault="008F2D6B" w:rsidP="00224BC2"/>
        </w:tc>
        <w:tc>
          <w:tcPr>
            <w:tcW w:w="1810" w:type="dxa"/>
            <w:tcBorders>
              <w:left w:val="nil"/>
            </w:tcBorders>
          </w:tcPr>
          <w:p w14:paraId="23FA4EFA" w14:textId="77777777" w:rsidR="008F2D6B" w:rsidRDefault="008F2D6B" w:rsidP="00224BC2"/>
        </w:tc>
        <w:tc>
          <w:tcPr>
            <w:tcW w:w="2161" w:type="dxa"/>
            <w:gridSpan w:val="2"/>
            <w:shd w:val="clear" w:color="auto" w:fill="auto"/>
          </w:tcPr>
          <w:p w14:paraId="54B4A097" w14:textId="77777777" w:rsidR="008F2D6B" w:rsidRDefault="008F2D6B" w:rsidP="00224BC2"/>
        </w:tc>
      </w:tr>
      <w:tr w:rsidR="008F2D6B" w14:paraId="3A840FE9" w14:textId="77777777" w:rsidTr="00224BC2">
        <w:tc>
          <w:tcPr>
            <w:tcW w:w="5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AB6B" w14:textId="77777777" w:rsidR="008F2D6B" w:rsidRDefault="008F2D6B" w:rsidP="00224BC2">
            <w:r>
              <w:t>Current education and/or employment Status: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</w:tcPr>
          <w:p w14:paraId="5E0E247A" w14:textId="77777777" w:rsidR="008F2D6B" w:rsidRDefault="00762643" w:rsidP="00224BC2">
            <w:sdt>
              <w:sdtPr>
                <w:id w:val="-163089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Employed 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F9A38DB" w14:textId="77777777" w:rsidR="008F2D6B" w:rsidRDefault="00762643" w:rsidP="00224BC2">
            <w:sdt>
              <w:sdtPr>
                <w:id w:val="169365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Unemployed</w:t>
            </w:r>
          </w:p>
        </w:tc>
      </w:tr>
      <w:tr w:rsidR="008F2D6B" w14:paraId="06259D99" w14:textId="77777777" w:rsidTr="00224BC2">
        <w:tc>
          <w:tcPr>
            <w:tcW w:w="5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3C20" w14:textId="77777777" w:rsidR="008F2D6B" w:rsidRDefault="008F2D6B" w:rsidP="00224BC2"/>
        </w:tc>
        <w:tc>
          <w:tcPr>
            <w:tcW w:w="1810" w:type="dxa"/>
            <w:tcBorders>
              <w:left w:val="single" w:sz="4" w:space="0" w:color="auto"/>
            </w:tcBorders>
          </w:tcPr>
          <w:p w14:paraId="350699B4" w14:textId="77777777" w:rsidR="008F2D6B" w:rsidRDefault="00762643" w:rsidP="00224BC2">
            <w:sdt>
              <w:sdtPr>
                <w:id w:val="64239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College</w:t>
            </w:r>
          </w:p>
        </w:tc>
        <w:tc>
          <w:tcPr>
            <w:tcW w:w="2161" w:type="dxa"/>
            <w:gridSpan w:val="2"/>
            <w:tcBorders>
              <w:right w:val="single" w:sz="4" w:space="0" w:color="auto"/>
            </w:tcBorders>
          </w:tcPr>
          <w:p w14:paraId="59434E74" w14:textId="77777777" w:rsidR="008F2D6B" w:rsidRDefault="00762643" w:rsidP="00224BC2">
            <w:sdt>
              <w:sdtPr>
                <w:id w:val="823403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University</w:t>
            </w:r>
          </w:p>
        </w:tc>
      </w:tr>
      <w:tr w:rsidR="008F2D6B" w14:paraId="0AFEDFE3" w14:textId="77777777" w:rsidTr="00224BC2">
        <w:tc>
          <w:tcPr>
            <w:tcW w:w="5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A7CF" w14:textId="77777777" w:rsidR="008F2D6B" w:rsidRDefault="008F2D6B" w:rsidP="00224BC2"/>
        </w:tc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</w:tcPr>
          <w:p w14:paraId="7C0196FF" w14:textId="77777777" w:rsidR="008F2D6B" w:rsidRDefault="00762643" w:rsidP="00224BC2">
            <w:sdt>
              <w:sdtPr>
                <w:id w:val="-120740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D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F2D6B">
              <w:t xml:space="preserve"> School</w:t>
            </w:r>
          </w:p>
        </w:tc>
        <w:tc>
          <w:tcPr>
            <w:tcW w:w="21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40ABCEE" w14:textId="77777777" w:rsidR="008F2D6B" w:rsidRDefault="008F2D6B" w:rsidP="00224BC2"/>
        </w:tc>
      </w:tr>
    </w:tbl>
    <w:p w14:paraId="43ECD881" w14:textId="77777777" w:rsidR="001E1A29" w:rsidRDefault="001E1A29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E1A29" w14:paraId="31A95C39" w14:textId="77777777" w:rsidTr="001E1A29">
        <w:tc>
          <w:tcPr>
            <w:tcW w:w="9067" w:type="dxa"/>
          </w:tcPr>
          <w:p w14:paraId="4E1C605B" w14:textId="77777777" w:rsidR="001E1A29" w:rsidRDefault="001E1A29" w:rsidP="00224BC2">
            <w:r w:rsidRPr="00D25289">
              <w:t>Outline your idea</w:t>
            </w:r>
          </w:p>
        </w:tc>
      </w:tr>
      <w:tr w:rsidR="001E1A29" w14:paraId="589B3951" w14:textId="77777777" w:rsidTr="001E1A29">
        <w:tc>
          <w:tcPr>
            <w:tcW w:w="9067" w:type="dxa"/>
          </w:tcPr>
          <w:p w14:paraId="4943D664" w14:textId="77777777" w:rsidR="001E1A29" w:rsidRDefault="001E1A29" w:rsidP="00224BC2"/>
          <w:p w14:paraId="4A849272" w14:textId="77777777" w:rsidR="001E1A29" w:rsidRDefault="001E1A29" w:rsidP="00224BC2"/>
          <w:p w14:paraId="5AF2EA44" w14:textId="77777777" w:rsidR="001E1A29" w:rsidRDefault="001E1A29" w:rsidP="00224BC2"/>
          <w:p w14:paraId="34121E27" w14:textId="332029C8" w:rsidR="001E1A29" w:rsidRDefault="001E1A29" w:rsidP="00224BC2"/>
          <w:p w14:paraId="67D88257" w14:textId="77777777" w:rsidR="00621275" w:rsidRDefault="00621275" w:rsidP="00224BC2"/>
          <w:p w14:paraId="301A4BEF" w14:textId="77777777" w:rsidR="00621275" w:rsidRDefault="00621275" w:rsidP="00224BC2"/>
          <w:p w14:paraId="10C86DCF" w14:textId="77777777" w:rsidR="00B1353B" w:rsidRDefault="00B1353B" w:rsidP="00224BC2"/>
          <w:p w14:paraId="722ED47F" w14:textId="77777777" w:rsidR="00B1353B" w:rsidRDefault="00B1353B" w:rsidP="00224BC2"/>
          <w:p w14:paraId="361B83C7" w14:textId="77777777" w:rsidR="001E1A29" w:rsidRDefault="001E1A29" w:rsidP="00224BC2"/>
        </w:tc>
      </w:tr>
      <w:tr w:rsidR="001E1A29" w14:paraId="5AA22CE4" w14:textId="77777777" w:rsidTr="001E1A29">
        <w:tc>
          <w:tcPr>
            <w:tcW w:w="9067" w:type="dxa"/>
          </w:tcPr>
          <w:p w14:paraId="55F2B1F7" w14:textId="3297EE36" w:rsidR="001E1A29" w:rsidRDefault="00B1353B" w:rsidP="00224BC2">
            <w:r>
              <w:t>What makes your idea new and different</w:t>
            </w:r>
            <w:r w:rsidR="001E1A29" w:rsidRPr="00D25289">
              <w:t>?</w:t>
            </w:r>
          </w:p>
        </w:tc>
      </w:tr>
      <w:tr w:rsidR="001E1A29" w14:paraId="259D155E" w14:textId="77777777" w:rsidTr="001E1A29">
        <w:tc>
          <w:tcPr>
            <w:tcW w:w="9067" w:type="dxa"/>
          </w:tcPr>
          <w:p w14:paraId="1AA110B4" w14:textId="77777777" w:rsidR="001E1A29" w:rsidRDefault="001E1A29" w:rsidP="00224BC2"/>
          <w:p w14:paraId="300A961E" w14:textId="77777777" w:rsidR="001E1A29" w:rsidRDefault="001E1A29" w:rsidP="00224BC2"/>
          <w:p w14:paraId="212DD6BD" w14:textId="77777777" w:rsidR="001E1A29" w:rsidRDefault="001E1A29" w:rsidP="00224BC2"/>
          <w:p w14:paraId="7F29CF89" w14:textId="77777777" w:rsidR="00B364D5" w:rsidRDefault="00B364D5" w:rsidP="00224BC2"/>
          <w:p w14:paraId="7693E254" w14:textId="77777777" w:rsidR="001E1A29" w:rsidRDefault="001E1A29" w:rsidP="00224BC2"/>
          <w:p w14:paraId="0DD7DE12" w14:textId="77777777" w:rsidR="001E1A29" w:rsidRDefault="001E1A29" w:rsidP="00224BC2"/>
          <w:p w14:paraId="225EB045" w14:textId="61D6F091" w:rsidR="00B1353B" w:rsidRDefault="00B1353B" w:rsidP="00224BC2"/>
        </w:tc>
      </w:tr>
      <w:tr w:rsidR="001E1A29" w14:paraId="1E3AF7DF" w14:textId="77777777" w:rsidTr="001E1A29">
        <w:tc>
          <w:tcPr>
            <w:tcW w:w="9067" w:type="dxa"/>
          </w:tcPr>
          <w:p w14:paraId="164989DF" w14:textId="6BDC1B4A" w:rsidR="001E1A29" w:rsidRDefault="001E1A29" w:rsidP="00224BC2">
            <w:r w:rsidRPr="00D25289">
              <w:t xml:space="preserve">How do you know </w:t>
            </w:r>
            <w:r w:rsidR="00B02963">
              <w:t>people will want to buy goods or services from your business</w:t>
            </w:r>
            <w:r w:rsidRPr="00D25289">
              <w:t>?</w:t>
            </w:r>
          </w:p>
        </w:tc>
      </w:tr>
      <w:tr w:rsidR="001E1A29" w14:paraId="0A65F99E" w14:textId="77777777" w:rsidTr="001E1A29">
        <w:tc>
          <w:tcPr>
            <w:tcW w:w="9067" w:type="dxa"/>
          </w:tcPr>
          <w:p w14:paraId="5743E0E7" w14:textId="77777777" w:rsidR="001E1A29" w:rsidRDefault="001E1A29" w:rsidP="00224BC2"/>
          <w:p w14:paraId="6217F547" w14:textId="77777777" w:rsidR="001E1A29" w:rsidRDefault="001E1A29" w:rsidP="00224BC2"/>
          <w:p w14:paraId="4C298C32" w14:textId="77777777" w:rsidR="001E1A29" w:rsidRDefault="001E1A29" w:rsidP="00224BC2"/>
          <w:p w14:paraId="70F4271D" w14:textId="77777777" w:rsidR="001E1A29" w:rsidRDefault="001E1A29" w:rsidP="00224BC2"/>
          <w:p w14:paraId="17AECD2B" w14:textId="77777777" w:rsidR="00B364D5" w:rsidRDefault="00B364D5" w:rsidP="00224BC2"/>
          <w:p w14:paraId="169A593C" w14:textId="77777777" w:rsidR="00B1353B" w:rsidRDefault="00B1353B" w:rsidP="00224BC2"/>
          <w:p w14:paraId="618D7247" w14:textId="77777777" w:rsidR="001E1A29" w:rsidRDefault="001E1A29" w:rsidP="00224BC2"/>
        </w:tc>
      </w:tr>
      <w:tr w:rsidR="001E1A29" w14:paraId="19BB4AD5" w14:textId="77777777" w:rsidTr="001E1A29">
        <w:tc>
          <w:tcPr>
            <w:tcW w:w="9067" w:type="dxa"/>
          </w:tcPr>
          <w:p w14:paraId="0525E47D" w14:textId="2C58CA97" w:rsidR="001E1A29" w:rsidRDefault="001E1A29" w:rsidP="00224BC2">
            <w:r w:rsidRPr="00D25289">
              <w:lastRenderedPageBreak/>
              <w:t xml:space="preserve">How will you </w:t>
            </w:r>
            <w:r w:rsidR="009C0E17">
              <w:t>advertise and get your business known</w:t>
            </w:r>
            <w:r w:rsidRPr="00D25289">
              <w:t>?</w:t>
            </w:r>
          </w:p>
        </w:tc>
      </w:tr>
      <w:tr w:rsidR="001E1A29" w14:paraId="6FFB90C9" w14:textId="77777777" w:rsidTr="001E1A29">
        <w:tc>
          <w:tcPr>
            <w:tcW w:w="9067" w:type="dxa"/>
          </w:tcPr>
          <w:p w14:paraId="4132826E" w14:textId="77777777" w:rsidR="001E1A29" w:rsidRDefault="001E1A29" w:rsidP="00224BC2"/>
          <w:p w14:paraId="49C28084" w14:textId="77777777" w:rsidR="001E1A29" w:rsidRDefault="001E1A29" w:rsidP="00224BC2"/>
          <w:p w14:paraId="45C91787" w14:textId="77777777" w:rsidR="001E1A29" w:rsidRDefault="001E1A29" w:rsidP="00224BC2"/>
          <w:p w14:paraId="4E986C23" w14:textId="77777777" w:rsidR="001E1A29" w:rsidRDefault="001E1A29" w:rsidP="00224BC2"/>
          <w:p w14:paraId="167BB032" w14:textId="77777777" w:rsidR="009C0E17" w:rsidRDefault="009C0E17" w:rsidP="00224BC2"/>
          <w:p w14:paraId="05CFFDEE" w14:textId="77777777" w:rsidR="00A85BA8" w:rsidRDefault="00A85BA8" w:rsidP="00224BC2"/>
          <w:p w14:paraId="4879493D" w14:textId="77777777" w:rsidR="001E1A29" w:rsidRDefault="001E1A29" w:rsidP="00224BC2"/>
        </w:tc>
      </w:tr>
      <w:tr w:rsidR="001E1A29" w14:paraId="71A183E7" w14:textId="77777777" w:rsidTr="001E1A29">
        <w:tc>
          <w:tcPr>
            <w:tcW w:w="9067" w:type="dxa"/>
          </w:tcPr>
          <w:p w14:paraId="20EE50E1" w14:textId="77777777" w:rsidR="001E1A29" w:rsidRDefault="001E1A29" w:rsidP="00224BC2">
            <w:r w:rsidRPr="00D25289">
              <w:t>Outline any market research undertaken</w:t>
            </w:r>
          </w:p>
        </w:tc>
      </w:tr>
      <w:tr w:rsidR="001E1A29" w14:paraId="22F08146" w14:textId="77777777" w:rsidTr="001E1A29">
        <w:tc>
          <w:tcPr>
            <w:tcW w:w="9067" w:type="dxa"/>
          </w:tcPr>
          <w:p w14:paraId="5C4E2FA6" w14:textId="77777777" w:rsidR="001E1A29" w:rsidRDefault="001E1A29" w:rsidP="00224BC2"/>
          <w:p w14:paraId="3E86E186" w14:textId="77777777" w:rsidR="001E1A29" w:rsidRDefault="001E1A29" w:rsidP="00224BC2"/>
          <w:p w14:paraId="4BFD3881" w14:textId="77777777" w:rsidR="009C0E17" w:rsidRDefault="009C0E17" w:rsidP="00224BC2"/>
          <w:p w14:paraId="22C6C2B1" w14:textId="77777777" w:rsidR="009C0E17" w:rsidRDefault="009C0E17" w:rsidP="00224BC2"/>
          <w:p w14:paraId="5786B2EF" w14:textId="77777777" w:rsidR="001E1A29" w:rsidRDefault="001E1A29" w:rsidP="00224BC2"/>
          <w:p w14:paraId="658B722F" w14:textId="77777777" w:rsidR="001E1A29" w:rsidRDefault="001E1A29" w:rsidP="00224BC2"/>
          <w:p w14:paraId="31A85C7A" w14:textId="77777777" w:rsidR="001E1A29" w:rsidRDefault="001E1A29" w:rsidP="00224BC2"/>
        </w:tc>
      </w:tr>
      <w:tr w:rsidR="001E1A29" w14:paraId="23F04AE0" w14:textId="77777777" w:rsidTr="001E1A29">
        <w:tc>
          <w:tcPr>
            <w:tcW w:w="9067" w:type="dxa"/>
          </w:tcPr>
          <w:p w14:paraId="7F9C22CF" w14:textId="7BDFD1D5" w:rsidR="001E1A29" w:rsidRDefault="001E1A29" w:rsidP="00224BC2">
            <w:r w:rsidRPr="00D25289">
              <w:t>Projected set up costs – e.g. premises, IT, machinery, office furniture</w:t>
            </w:r>
          </w:p>
        </w:tc>
      </w:tr>
      <w:tr w:rsidR="001E1A29" w14:paraId="2C83A1E4" w14:textId="77777777" w:rsidTr="001E1A29">
        <w:tc>
          <w:tcPr>
            <w:tcW w:w="9067" w:type="dxa"/>
          </w:tcPr>
          <w:p w14:paraId="54752799" w14:textId="77777777" w:rsidR="001E1A29" w:rsidRDefault="001E1A29" w:rsidP="00224BC2"/>
          <w:p w14:paraId="2D7D0993" w14:textId="77777777" w:rsidR="001E1A29" w:rsidRDefault="001E1A29" w:rsidP="00224BC2"/>
          <w:p w14:paraId="30E522F2" w14:textId="77777777" w:rsidR="001E1A29" w:rsidRDefault="001E1A29" w:rsidP="00224BC2"/>
          <w:p w14:paraId="617A6FE2" w14:textId="77777777" w:rsidR="001E1A29" w:rsidRDefault="001E1A29" w:rsidP="00224BC2"/>
          <w:p w14:paraId="3D211076" w14:textId="77777777" w:rsidR="009C0E17" w:rsidRDefault="009C0E17" w:rsidP="00224BC2"/>
          <w:p w14:paraId="5315A1DE" w14:textId="77777777" w:rsidR="009C0E17" w:rsidRDefault="009C0E17" w:rsidP="00224BC2"/>
          <w:p w14:paraId="3123265E" w14:textId="77777777" w:rsidR="001E1A29" w:rsidRDefault="001E1A29" w:rsidP="00224BC2"/>
        </w:tc>
      </w:tr>
      <w:tr w:rsidR="001E1A29" w14:paraId="34266485" w14:textId="77777777" w:rsidTr="001E1A29">
        <w:tc>
          <w:tcPr>
            <w:tcW w:w="9067" w:type="dxa"/>
          </w:tcPr>
          <w:p w14:paraId="50E67514" w14:textId="77777777" w:rsidR="001E1A29" w:rsidRDefault="001E1A29" w:rsidP="00224BC2">
            <w:r w:rsidRPr="00D25289">
              <w:t>Year 1 projected costs/overheads e.g. staffing, marketing, energy</w:t>
            </w:r>
          </w:p>
        </w:tc>
      </w:tr>
      <w:tr w:rsidR="001E1A29" w14:paraId="39D7B9E0" w14:textId="77777777" w:rsidTr="001E1A29">
        <w:tc>
          <w:tcPr>
            <w:tcW w:w="9067" w:type="dxa"/>
          </w:tcPr>
          <w:p w14:paraId="32ADF59C" w14:textId="77777777" w:rsidR="001E1A29" w:rsidRDefault="001E1A29" w:rsidP="00224BC2"/>
          <w:p w14:paraId="59031D4A" w14:textId="77777777" w:rsidR="001E1A29" w:rsidRDefault="001E1A29" w:rsidP="00224BC2"/>
          <w:p w14:paraId="27D928D0" w14:textId="77777777" w:rsidR="009C0E17" w:rsidRDefault="009C0E17" w:rsidP="00224BC2"/>
          <w:p w14:paraId="76C97B1F" w14:textId="77777777" w:rsidR="009C0E17" w:rsidRDefault="009C0E17" w:rsidP="00224BC2"/>
          <w:p w14:paraId="5725F510" w14:textId="77777777" w:rsidR="009C0E17" w:rsidRDefault="009C0E17" w:rsidP="00224BC2"/>
          <w:p w14:paraId="55DC42C8" w14:textId="77777777" w:rsidR="001E1A29" w:rsidRDefault="001E1A29" w:rsidP="00224BC2"/>
          <w:p w14:paraId="0120D930" w14:textId="77777777" w:rsidR="001E1A29" w:rsidRDefault="001E1A29" w:rsidP="00224BC2"/>
          <w:p w14:paraId="3FEB1D81" w14:textId="2C8839DF" w:rsidR="00A0659D" w:rsidRDefault="00A0659D" w:rsidP="00224BC2"/>
        </w:tc>
      </w:tr>
      <w:tr w:rsidR="001E1A29" w14:paraId="1419AC09" w14:textId="77777777" w:rsidTr="001E1A29">
        <w:tc>
          <w:tcPr>
            <w:tcW w:w="9067" w:type="dxa"/>
          </w:tcPr>
          <w:p w14:paraId="2402A250" w14:textId="1240B389" w:rsidR="001E1A29" w:rsidRDefault="001E1A29" w:rsidP="00224BC2">
            <w:r w:rsidRPr="00D25289">
              <w:t>Projected sales in year 1</w:t>
            </w:r>
          </w:p>
        </w:tc>
      </w:tr>
      <w:tr w:rsidR="001E1A29" w14:paraId="15131A5B" w14:textId="77777777" w:rsidTr="001E1A29">
        <w:tc>
          <w:tcPr>
            <w:tcW w:w="9067" w:type="dxa"/>
          </w:tcPr>
          <w:p w14:paraId="1878A1D7" w14:textId="77777777" w:rsidR="001E1A29" w:rsidRDefault="001E1A29" w:rsidP="00224BC2"/>
          <w:p w14:paraId="09CD2F19" w14:textId="77777777" w:rsidR="001E1A29" w:rsidRDefault="001E1A29" w:rsidP="00224BC2"/>
          <w:p w14:paraId="463EDE30" w14:textId="77777777" w:rsidR="00095FD5" w:rsidRDefault="00095FD5" w:rsidP="00224BC2"/>
          <w:p w14:paraId="1B9D60FD" w14:textId="77777777" w:rsidR="00095FD5" w:rsidRDefault="00095FD5" w:rsidP="00224BC2"/>
          <w:p w14:paraId="1B6371A6" w14:textId="77777777" w:rsidR="00095FD5" w:rsidRDefault="00095FD5" w:rsidP="00224BC2"/>
          <w:p w14:paraId="0036F9E1" w14:textId="77777777" w:rsidR="00095FD5" w:rsidRDefault="00095FD5" w:rsidP="00224BC2"/>
          <w:p w14:paraId="20308C7C" w14:textId="77777777" w:rsidR="001E1A29" w:rsidRDefault="001E1A29" w:rsidP="00224BC2"/>
          <w:p w14:paraId="37E987FF" w14:textId="1F9487F5" w:rsidR="001E1A29" w:rsidRDefault="001E1A29" w:rsidP="00224BC2"/>
        </w:tc>
      </w:tr>
      <w:tr w:rsidR="001E1A29" w14:paraId="6903FD4D" w14:textId="77777777" w:rsidTr="001E1A29">
        <w:tc>
          <w:tcPr>
            <w:tcW w:w="9067" w:type="dxa"/>
          </w:tcPr>
          <w:p w14:paraId="18E6CAEF" w14:textId="77777777" w:rsidR="001E1A29" w:rsidRDefault="001E1A29" w:rsidP="00224BC2">
            <w:r w:rsidRPr="00D25289">
              <w:t>Projected annual profit or loss in years 1, 2 and 3</w:t>
            </w:r>
          </w:p>
        </w:tc>
      </w:tr>
      <w:tr w:rsidR="001E1A29" w14:paraId="3DCF34C4" w14:textId="77777777" w:rsidTr="001E1A29">
        <w:tc>
          <w:tcPr>
            <w:tcW w:w="9067" w:type="dxa"/>
          </w:tcPr>
          <w:p w14:paraId="2ED295E2" w14:textId="77777777" w:rsidR="001E1A29" w:rsidRDefault="001E1A29" w:rsidP="00224BC2"/>
          <w:p w14:paraId="4EEB06E6" w14:textId="77777777" w:rsidR="001E1A29" w:rsidRDefault="001E1A29" w:rsidP="00224BC2"/>
          <w:p w14:paraId="7602EEF4" w14:textId="77777777" w:rsidR="001E1A29" w:rsidRDefault="001E1A29" w:rsidP="00224BC2"/>
          <w:p w14:paraId="128344C5" w14:textId="77777777" w:rsidR="00095FD5" w:rsidRDefault="00095FD5" w:rsidP="00224BC2"/>
          <w:p w14:paraId="47C4B793" w14:textId="77777777" w:rsidR="00095FD5" w:rsidRDefault="00095FD5" w:rsidP="00224BC2"/>
          <w:p w14:paraId="6BF192BC" w14:textId="77777777" w:rsidR="00095FD5" w:rsidRDefault="00095FD5" w:rsidP="00224BC2"/>
          <w:p w14:paraId="591961F1" w14:textId="29748444" w:rsidR="001E1A29" w:rsidRDefault="001E1A29" w:rsidP="00224BC2"/>
        </w:tc>
      </w:tr>
      <w:tr w:rsidR="001E1A29" w14:paraId="092E94D9" w14:textId="77777777" w:rsidTr="001E1A29">
        <w:tc>
          <w:tcPr>
            <w:tcW w:w="9067" w:type="dxa"/>
          </w:tcPr>
          <w:p w14:paraId="5128115A" w14:textId="28B03D0E" w:rsidR="001E1A29" w:rsidRDefault="001E1A29" w:rsidP="00224BC2">
            <w:r w:rsidRPr="00D25289">
              <w:lastRenderedPageBreak/>
              <w:t>If stock is required</w:t>
            </w:r>
            <w:r w:rsidR="00095FD5">
              <w:t>, how much will this cost</w:t>
            </w:r>
            <w:r w:rsidR="004B595A">
              <w:t>?</w:t>
            </w:r>
          </w:p>
        </w:tc>
      </w:tr>
      <w:tr w:rsidR="001E1A29" w14:paraId="3436852F" w14:textId="77777777" w:rsidTr="001E1A29">
        <w:tc>
          <w:tcPr>
            <w:tcW w:w="9067" w:type="dxa"/>
          </w:tcPr>
          <w:p w14:paraId="3B99FDE7" w14:textId="77777777" w:rsidR="001E1A29" w:rsidRDefault="001E1A29" w:rsidP="00224BC2"/>
          <w:p w14:paraId="45EDE235" w14:textId="77777777" w:rsidR="001E1A29" w:rsidRDefault="001E1A29" w:rsidP="00224BC2"/>
          <w:p w14:paraId="2F8B626F" w14:textId="77777777" w:rsidR="001E1A29" w:rsidRDefault="001E1A29" w:rsidP="00224BC2"/>
          <w:p w14:paraId="68E93D72" w14:textId="77777777" w:rsidR="00030642" w:rsidRDefault="00030642" w:rsidP="00224BC2"/>
          <w:p w14:paraId="44150CE8" w14:textId="77777777" w:rsidR="00095FD5" w:rsidRDefault="00095FD5" w:rsidP="00224BC2"/>
          <w:p w14:paraId="010E9399" w14:textId="77777777" w:rsidR="00095FD5" w:rsidRDefault="00095FD5" w:rsidP="00224BC2"/>
          <w:p w14:paraId="0665E78A" w14:textId="77777777" w:rsidR="00095FD5" w:rsidRDefault="00095FD5" w:rsidP="00224BC2"/>
          <w:p w14:paraId="5B10F291" w14:textId="520BF38E" w:rsidR="001E1A29" w:rsidRDefault="001E1A29" w:rsidP="00224BC2"/>
        </w:tc>
      </w:tr>
      <w:tr w:rsidR="001E1A29" w14:paraId="5EFC26C8" w14:textId="77777777" w:rsidTr="001E1A29">
        <w:tc>
          <w:tcPr>
            <w:tcW w:w="9067" w:type="dxa"/>
          </w:tcPr>
          <w:p w14:paraId="2AA0341E" w14:textId="65CC14A1" w:rsidR="001E1A29" w:rsidRDefault="001E1A29" w:rsidP="00224BC2">
            <w:r w:rsidRPr="00D25289">
              <w:t>Identified risks &amp; barriers</w:t>
            </w:r>
          </w:p>
        </w:tc>
      </w:tr>
      <w:tr w:rsidR="001E1A29" w14:paraId="6E23944D" w14:textId="77777777" w:rsidTr="001E1A29">
        <w:tc>
          <w:tcPr>
            <w:tcW w:w="9067" w:type="dxa"/>
          </w:tcPr>
          <w:p w14:paraId="2AB3EC34" w14:textId="77777777" w:rsidR="001E1A29" w:rsidRDefault="001E1A29" w:rsidP="00224BC2"/>
          <w:p w14:paraId="72051D2A" w14:textId="77777777" w:rsidR="001E1A29" w:rsidRDefault="001E1A29" w:rsidP="00224BC2"/>
          <w:p w14:paraId="035EF39F" w14:textId="77777777" w:rsidR="00095FD5" w:rsidRDefault="00095FD5" w:rsidP="00224BC2"/>
          <w:p w14:paraId="7043114A" w14:textId="77777777" w:rsidR="00095FD5" w:rsidRDefault="00095FD5" w:rsidP="00224BC2"/>
          <w:p w14:paraId="5BE8E353" w14:textId="77777777" w:rsidR="00095FD5" w:rsidRDefault="00095FD5" w:rsidP="00224BC2"/>
          <w:p w14:paraId="0DC5DD31" w14:textId="77777777" w:rsidR="00030642" w:rsidRDefault="00030642" w:rsidP="00224BC2"/>
          <w:p w14:paraId="3B6DBEAF" w14:textId="77777777" w:rsidR="001E1A29" w:rsidRDefault="001E1A29" w:rsidP="00224BC2"/>
          <w:p w14:paraId="0A68B63A" w14:textId="493CC566" w:rsidR="001E1A29" w:rsidRDefault="001E1A29" w:rsidP="00224BC2"/>
        </w:tc>
      </w:tr>
      <w:tr w:rsidR="001E1A29" w14:paraId="40BB70F5" w14:textId="77777777" w:rsidTr="001E1A29">
        <w:tc>
          <w:tcPr>
            <w:tcW w:w="9067" w:type="dxa"/>
          </w:tcPr>
          <w:p w14:paraId="65FD47E1" w14:textId="4353843E" w:rsidR="001E1A29" w:rsidRDefault="001E1A29" w:rsidP="00224BC2">
            <w:r w:rsidRPr="00D25289">
              <w:t>Why should we back you? - what are your personal skills/talents</w:t>
            </w:r>
            <w:r w:rsidR="004B595A">
              <w:t xml:space="preserve"> that will help you </w:t>
            </w:r>
            <w:proofErr w:type="spellStart"/>
            <w:r w:rsidR="004B595A">
              <w:t>suceed</w:t>
            </w:r>
            <w:proofErr w:type="spellEnd"/>
            <w:r w:rsidRPr="00D25289">
              <w:t>?</w:t>
            </w:r>
          </w:p>
        </w:tc>
      </w:tr>
      <w:tr w:rsidR="001E1A29" w14:paraId="1D860357" w14:textId="77777777" w:rsidTr="001E1A29">
        <w:tc>
          <w:tcPr>
            <w:tcW w:w="9067" w:type="dxa"/>
          </w:tcPr>
          <w:p w14:paraId="353D6CEE" w14:textId="77777777" w:rsidR="001E1A29" w:rsidRDefault="001E1A29" w:rsidP="00224BC2"/>
          <w:p w14:paraId="69E154A9" w14:textId="77777777" w:rsidR="001E1A29" w:rsidRDefault="001E1A29" w:rsidP="00224BC2"/>
          <w:p w14:paraId="4CA5100E" w14:textId="77777777" w:rsidR="001E1A29" w:rsidRDefault="001E1A29" w:rsidP="00224BC2"/>
          <w:p w14:paraId="32C4369F" w14:textId="77777777" w:rsidR="00030642" w:rsidRDefault="00030642" w:rsidP="00224BC2"/>
          <w:p w14:paraId="38B9D2DE" w14:textId="77777777" w:rsidR="004B595A" w:rsidRDefault="004B595A" w:rsidP="00224BC2"/>
          <w:p w14:paraId="3986C921" w14:textId="77777777" w:rsidR="004B595A" w:rsidRDefault="004B595A" w:rsidP="00224BC2"/>
          <w:p w14:paraId="36EA5E9D" w14:textId="77777777" w:rsidR="004B595A" w:rsidRDefault="004B595A" w:rsidP="00224BC2"/>
          <w:p w14:paraId="71E94842" w14:textId="0479B86E" w:rsidR="001E1A29" w:rsidRDefault="001E1A29" w:rsidP="00224BC2"/>
        </w:tc>
      </w:tr>
      <w:tr w:rsidR="001E1A29" w14:paraId="22F223C4" w14:textId="77777777" w:rsidTr="001E1A29">
        <w:tc>
          <w:tcPr>
            <w:tcW w:w="9067" w:type="dxa"/>
          </w:tcPr>
          <w:p w14:paraId="393AE1B8" w14:textId="1C0D8490" w:rsidR="001E1A29" w:rsidRDefault="001E1A29" w:rsidP="00224BC2">
            <w:r w:rsidRPr="00D25289">
              <w:t xml:space="preserve">What help will you need to pull together an effective business plan </w:t>
            </w:r>
            <w:r w:rsidR="00030642">
              <w:t>e.g.</w:t>
            </w:r>
            <w:r w:rsidRPr="00D25289">
              <w:t xml:space="preserve"> identifying set up costs (investment), projected profit/loss &amp; cash flows</w:t>
            </w:r>
          </w:p>
        </w:tc>
      </w:tr>
      <w:tr w:rsidR="001E1A29" w14:paraId="0B93CCEB" w14:textId="77777777" w:rsidTr="001E1A29">
        <w:tc>
          <w:tcPr>
            <w:tcW w:w="9067" w:type="dxa"/>
          </w:tcPr>
          <w:p w14:paraId="2016A53D" w14:textId="77777777" w:rsidR="001E1A29" w:rsidRDefault="001E1A29" w:rsidP="00224BC2"/>
          <w:p w14:paraId="394E3092" w14:textId="77777777" w:rsidR="001E1A29" w:rsidRDefault="001E1A29" w:rsidP="00224BC2"/>
          <w:p w14:paraId="257E13F3" w14:textId="77777777" w:rsidR="001E1A29" w:rsidRDefault="001E1A29" w:rsidP="00224BC2"/>
          <w:p w14:paraId="77C62C9C" w14:textId="77777777" w:rsidR="001E1A29" w:rsidRDefault="001E1A29" w:rsidP="00224BC2"/>
          <w:p w14:paraId="2443113C" w14:textId="77777777" w:rsidR="004B595A" w:rsidRDefault="004B595A" w:rsidP="00224BC2"/>
          <w:p w14:paraId="57A19C03" w14:textId="77777777" w:rsidR="004B595A" w:rsidRDefault="004B595A" w:rsidP="00224BC2"/>
          <w:p w14:paraId="6B370A4D" w14:textId="77777777" w:rsidR="004B595A" w:rsidRDefault="004B595A" w:rsidP="00224BC2"/>
          <w:p w14:paraId="3E52DA77" w14:textId="70D007BF" w:rsidR="001E1A29" w:rsidRDefault="001E1A29" w:rsidP="00224BC2"/>
        </w:tc>
      </w:tr>
    </w:tbl>
    <w:p w14:paraId="22A1E34E" w14:textId="77777777" w:rsidR="00450D05" w:rsidRDefault="00450D05" w:rsidP="008F2D6B"/>
    <w:p w14:paraId="7E20DEAC" w14:textId="77777777" w:rsidR="00030642" w:rsidRDefault="00030642" w:rsidP="008F2D6B"/>
    <w:p w14:paraId="28D0DC9D" w14:textId="77777777" w:rsidR="00030642" w:rsidRDefault="00030642" w:rsidP="008F2D6B"/>
    <w:p w14:paraId="3FFF9FB2" w14:textId="77777777" w:rsidR="00030642" w:rsidRDefault="00030642" w:rsidP="008F2D6B"/>
    <w:p w14:paraId="01E0A221" w14:textId="77777777" w:rsidR="00030642" w:rsidRDefault="00030642" w:rsidP="008F2D6B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6"/>
        <w:gridCol w:w="4561"/>
      </w:tblGrid>
      <w:tr w:rsidR="006D557C" w14:paraId="539B0DAC" w14:textId="77777777" w:rsidTr="006D557C">
        <w:trPr>
          <w:trHeight w:val="1351"/>
        </w:trPr>
        <w:tc>
          <w:tcPr>
            <w:tcW w:w="9067" w:type="dxa"/>
            <w:gridSpan w:val="2"/>
          </w:tcPr>
          <w:tbl>
            <w:tblPr>
              <w:tblStyle w:val="TableGrid"/>
              <w:tblpPr w:leftFromText="180" w:rightFromText="180" w:vertAnchor="page" w:horzAnchor="margin" w:tblpX="-147" w:tblpY="301"/>
              <w:tblOverlap w:val="never"/>
              <w:tblW w:w="31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22"/>
              <w:gridCol w:w="3022"/>
              <w:gridCol w:w="614"/>
              <w:gridCol w:w="2409"/>
              <w:gridCol w:w="4366"/>
              <w:gridCol w:w="2292"/>
              <w:gridCol w:w="6775"/>
              <w:gridCol w:w="9067"/>
            </w:tblGrid>
            <w:tr w:rsidR="006D557C" w14:paraId="7013F84F" w14:textId="77777777" w:rsidTr="00224BC2">
              <w:trPr>
                <w:gridAfter w:val="2"/>
                <w:wAfter w:w="15842" w:type="dxa"/>
                <w:trHeight w:val="416"/>
              </w:trPr>
              <w:tc>
                <w:tcPr>
                  <w:tcW w:w="66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AD7D380" w14:textId="77777777" w:rsidR="006D557C" w:rsidRDefault="006D557C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lastRenderedPageBreak/>
                    <w:t>How would you want to share your story with our Panel members?</w:t>
                  </w:r>
                </w:p>
              </w:tc>
              <w:tc>
                <w:tcPr>
                  <w:tcW w:w="9067" w:type="dxa"/>
                  <w:gridSpan w:val="3"/>
                </w:tcPr>
                <w:p w14:paraId="44D9BC27" w14:textId="77777777" w:rsidR="006D557C" w:rsidRDefault="006D557C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</w:tr>
            <w:tr w:rsidR="006D557C" w14:paraId="521BE83B" w14:textId="77777777" w:rsidTr="00224BC2">
              <w:trPr>
                <w:trHeight w:val="268"/>
              </w:trPr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929EE3A" w14:textId="77777777" w:rsidR="006D557C" w:rsidRDefault="00762643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sdt>
                    <w:sdtPr>
                      <w:rPr>
                        <w:lang w:val="en-US"/>
                      </w:rPr>
                      <w:id w:val="-18698338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557C">
                        <w:rPr>
                          <w:rFonts w:ascii="MS Gothic" w:eastAsia="MS Gothic" w:hAnsi="MS Gothic" w:hint="eastAsia"/>
                          <w:lang w:val="en-US"/>
                        </w:rPr>
                        <w:t>☐</w:t>
                      </w:r>
                    </w:sdtContent>
                  </w:sdt>
                  <w:r w:rsidR="006D557C">
                    <w:rPr>
                      <w:lang w:val="en-US"/>
                    </w:rPr>
                    <w:t xml:space="preserve"> In person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68A506E7" w14:textId="77777777" w:rsidR="006D557C" w:rsidRDefault="00762643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sdt>
                    <w:sdtPr>
                      <w:rPr>
                        <w:lang w:val="en-US"/>
                      </w:rPr>
                      <w:id w:val="4804319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557C">
                        <w:rPr>
                          <w:rFonts w:ascii="MS Gothic" w:eastAsia="MS Gothic" w:hAnsi="MS Gothic" w:hint="eastAsia"/>
                          <w:lang w:val="en-US"/>
                        </w:rPr>
                        <w:t>☐</w:t>
                      </w:r>
                    </w:sdtContent>
                  </w:sdt>
                  <w:r w:rsidR="006D557C">
                    <w:rPr>
                      <w:lang w:val="en-US"/>
                    </w:rPr>
                    <w:t xml:space="preserve"> Video Call</w:t>
                  </w:r>
                </w:p>
              </w:tc>
              <w:tc>
                <w:tcPr>
                  <w:tcW w:w="30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1E06B1F9" w14:textId="77777777" w:rsidR="006D557C" w:rsidRDefault="00762643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sdt>
                    <w:sdtPr>
                      <w:rPr>
                        <w:lang w:val="en-US"/>
                      </w:rPr>
                      <w:id w:val="-13840130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557C">
                        <w:rPr>
                          <w:rFonts w:ascii="MS Gothic" w:eastAsia="MS Gothic" w:hAnsi="MS Gothic" w:hint="eastAsia"/>
                          <w:lang w:val="en-US"/>
                        </w:rPr>
                        <w:t>☐</w:t>
                      </w:r>
                    </w:sdtContent>
                  </w:sdt>
                  <w:r w:rsidR="006D557C">
                    <w:rPr>
                      <w:lang w:val="en-US"/>
                    </w:rPr>
                    <w:t>Phone call</w:t>
                  </w:r>
                </w:p>
              </w:tc>
              <w:tc>
                <w:tcPr>
                  <w:tcW w:w="4366" w:type="dxa"/>
                </w:tcPr>
                <w:p w14:paraId="01E66013" w14:textId="77777777" w:rsidR="006D557C" w:rsidRDefault="006D557C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  <w:tc>
                <w:tcPr>
                  <w:tcW w:w="9067" w:type="dxa"/>
                  <w:gridSpan w:val="2"/>
                </w:tcPr>
                <w:p w14:paraId="7E00585E" w14:textId="77777777" w:rsidR="006D557C" w:rsidRDefault="006D557C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  <w:tc>
                <w:tcPr>
                  <w:tcW w:w="9067" w:type="dxa"/>
                </w:tcPr>
                <w:p w14:paraId="6E4B1971" w14:textId="77777777" w:rsidR="006D557C" w:rsidRDefault="006D557C" w:rsidP="00224BC2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</w:tr>
          </w:tbl>
          <w:p w14:paraId="13A8F3BB" w14:textId="77777777" w:rsidR="006D557C" w:rsidRDefault="006D557C" w:rsidP="00224BC2">
            <w:pPr>
              <w:rPr>
                <w:lang w:val="en-US"/>
              </w:rPr>
            </w:pPr>
          </w:p>
        </w:tc>
      </w:tr>
      <w:tr w:rsidR="006D557C" w14:paraId="03DB9AF7" w14:textId="77777777" w:rsidTr="00224BC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56EC" w14:textId="77777777" w:rsidR="006D557C" w:rsidRDefault="006D557C" w:rsidP="00224BC2">
            <w:pPr>
              <w:rPr>
                <w:lang w:val="en-US"/>
              </w:rPr>
            </w:pPr>
            <w:r w:rsidRPr="005B215C">
              <w:rPr>
                <w:lang w:val="en-US"/>
              </w:rPr>
              <w:t>Are you happy for The National House Project to share your story with our partners</w:t>
            </w:r>
            <w:r>
              <w:rPr>
                <w:lang w:val="en-US"/>
              </w:rPr>
              <w:t xml:space="preserve"> and across social media</w:t>
            </w:r>
            <w:r w:rsidRPr="005B215C">
              <w:rPr>
                <w:lang w:val="en-US"/>
              </w:rPr>
              <w:t xml:space="preserve"> to help us obtain more funds to continue giving aspirational awards to others?</w:t>
            </w:r>
          </w:p>
        </w:tc>
      </w:tr>
      <w:tr w:rsidR="006D557C" w14:paraId="73C7886E" w14:textId="77777777" w:rsidTr="00224BC2"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B9B1" w14:textId="77777777" w:rsidR="006D557C" w:rsidRPr="005B215C" w:rsidRDefault="00762643" w:rsidP="00224BC2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08722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57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6D557C">
              <w:rPr>
                <w:lang w:val="en-US"/>
              </w:rPr>
              <w:t xml:space="preserve"> Yes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8B79" w14:textId="77777777" w:rsidR="006D557C" w:rsidRPr="005B215C" w:rsidRDefault="00762643" w:rsidP="00224BC2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11427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57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6D557C">
              <w:rPr>
                <w:lang w:val="en-US"/>
              </w:rPr>
              <w:t xml:space="preserve"> No</w:t>
            </w:r>
          </w:p>
        </w:tc>
      </w:tr>
    </w:tbl>
    <w:p w14:paraId="48C9DE52" w14:textId="77777777" w:rsidR="006D557C" w:rsidRDefault="006D557C" w:rsidP="006D557C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7"/>
      </w:tblGrid>
      <w:tr w:rsidR="006D557C" w14:paraId="7DB0503F" w14:textId="77777777" w:rsidTr="00224BC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BB19" w14:textId="77777777" w:rsidR="006D557C" w:rsidRDefault="006D557C" w:rsidP="00224BC2">
            <w:pPr>
              <w:rPr>
                <w:lang w:val="en-US"/>
              </w:rPr>
            </w:pPr>
            <w:r>
              <w:t>Please use this box to share any feedback about the application process with the panel so we can improve the process for applicants in the future.</w:t>
            </w:r>
          </w:p>
        </w:tc>
      </w:tr>
      <w:tr w:rsidR="006D557C" w14:paraId="59E5602C" w14:textId="77777777" w:rsidTr="00224BC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7A7E" w14:textId="77777777" w:rsidR="006D557C" w:rsidRDefault="006D557C" w:rsidP="00224BC2"/>
          <w:p w14:paraId="507F2C7B" w14:textId="77777777" w:rsidR="006D557C" w:rsidRDefault="006D557C" w:rsidP="00224BC2"/>
          <w:p w14:paraId="39DA5C80" w14:textId="77777777" w:rsidR="006D557C" w:rsidRDefault="006D557C" w:rsidP="00224BC2"/>
          <w:p w14:paraId="091B70F9" w14:textId="77777777" w:rsidR="006D557C" w:rsidRDefault="006D557C" w:rsidP="00224BC2"/>
          <w:p w14:paraId="7CC9A518" w14:textId="77777777" w:rsidR="006D557C" w:rsidRDefault="006D557C" w:rsidP="00224BC2"/>
          <w:p w14:paraId="5ECF831A" w14:textId="77777777" w:rsidR="006D557C" w:rsidRDefault="006D557C" w:rsidP="00224BC2"/>
        </w:tc>
      </w:tr>
    </w:tbl>
    <w:p w14:paraId="356ACA65" w14:textId="77777777" w:rsidR="00D25289" w:rsidRDefault="00D25289" w:rsidP="008F2D6B"/>
    <w:p w14:paraId="064AD1C2" w14:textId="77777777" w:rsidR="00B364D5" w:rsidRDefault="00B364D5" w:rsidP="008F2D6B"/>
    <w:p w14:paraId="4690645E" w14:textId="77777777" w:rsidR="00B364D5" w:rsidRDefault="00B364D5" w:rsidP="008F2D6B"/>
    <w:p w14:paraId="107A14A8" w14:textId="77777777" w:rsidR="00B364D5" w:rsidRDefault="00B364D5" w:rsidP="008F2D6B"/>
    <w:p w14:paraId="1211344D" w14:textId="77777777" w:rsidR="00B364D5" w:rsidRDefault="00B364D5" w:rsidP="008F2D6B"/>
    <w:p w14:paraId="3B7583BA" w14:textId="77777777" w:rsidR="00B364D5" w:rsidRDefault="00B364D5" w:rsidP="008F2D6B"/>
    <w:p w14:paraId="2EE90564" w14:textId="77777777" w:rsidR="00B364D5" w:rsidRDefault="00B364D5" w:rsidP="008F2D6B"/>
    <w:p w14:paraId="2DCAF79B" w14:textId="77777777" w:rsidR="00B364D5" w:rsidRDefault="00B364D5" w:rsidP="008F2D6B"/>
    <w:p w14:paraId="664488D7" w14:textId="77777777" w:rsidR="00B364D5" w:rsidRDefault="00B364D5" w:rsidP="008F2D6B"/>
    <w:p w14:paraId="08B17A8E" w14:textId="77777777" w:rsidR="00B364D5" w:rsidRDefault="00B364D5" w:rsidP="008F2D6B"/>
    <w:p w14:paraId="60314636" w14:textId="77777777" w:rsidR="00B364D5" w:rsidRDefault="00B364D5" w:rsidP="008F2D6B"/>
    <w:p w14:paraId="2F119AD9" w14:textId="77777777" w:rsidR="00B364D5" w:rsidRDefault="00B364D5" w:rsidP="008F2D6B"/>
    <w:p w14:paraId="106A248A" w14:textId="77777777" w:rsidR="00B364D5" w:rsidRDefault="00B364D5" w:rsidP="008F2D6B"/>
    <w:p w14:paraId="2A98C95D" w14:textId="77777777" w:rsidR="00B364D5" w:rsidRDefault="00B364D5" w:rsidP="008F2D6B"/>
    <w:p w14:paraId="439502FB" w14:textId="77777777" w:rsidR="00B364D5" w:rsidRDefault="00B364D5" w:rsidP="008F2D6B"/>
    <w:p w14:paraId="215035F9" w14:textId="0FAF4558" w:rsidR="00B364D5" w:rsidRPr="008F2D6B" w:rsidRDefault="00B364D5" w:rsidP="00B364D5">
      <w:pPr>
        <w:tabs>
          <w:tab w:val="left" w:pos="1956"/>
        </w:tabs>
      </w:pPr>
      <w:r w:rsidRPr="00B61A76">
        <w:rPr>
          <w:sz w:val="18"/>
          <w:szCs w:val="18"/>
        </w:rPr>
        <w:t>*We understand that due to covid you may not be finished with parts of your House project programme such as residentials or business pitches. This will be considered when you apply</w:t>
      </w:r>
    </w:p>
    <w:sectPr w:rsidR="00B364D5" w:rsidRPr="008F2D6B" w:rsidSect="0061367E">
      <w:headerReference w:type="default" r:id="rId10"/>
      <w:footerReference w:type="default" r:id="rId11"/>
      <w:pgSz w:w="11906" w:h="16838"/>
      <w:pgMar w:top="1440" w:right="1440" w:bottom="1440" w:left="1440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7755B" w14:textId="77777777" w:rsidR="00762643" w:rsidRDefault="00762643" w:rsidP="00B73651">
      <w:pPr>
        <w:spacing w:after="0" w:line="240" w:lineRule="auto"/>
      </w:pPr>
      <w:r>
        <w:separator/>
      </w:r>
    </w:p>
  </w:endnote>
  <w:endnote w:type="continuationSeparator" w:id="0">
    <w:p w14:paraId="77393130" w14:textId="77777777" w:rsidR="00762643" w:rsidRDefault="00762643" w:rsidP="00B73651">
      <w:pPr>
        <w:spacing w:after="0" w:line="240" w:lineRule="auto"/>
      </w:pPr>
      <w:r>
        <w:continuationSeparator/>
      </w:r>
    </w:p>
  </w:endnote>
  <w:endnote w:type="continuationNotice" w:id="1">
    <w:p w14:paraId="55992288" w14:textId="77777777" w:rsidR="00762643" w:rsidRDefault="007626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45 Light">
    <w:altName w:val="Arial"/>
    <w:panose1 w:val="020B04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Rounded 7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Rounded 5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5874" w14:textId="60A48493" w:rsidR="00282CF6" w:rsidRPr="000A14C7" w:rsidRDefault="0051657A" w:rsidP="00282CF6">
    <w:pPr>
      <w:pStyle w:val="Footer"/>
    </w:pPr>
    <w:r>
      <w:rPr>
        <w:noProof/>
      </w:rPr>
      <w:drawing>
        <wp:anchor distT="0" distB="0" distL="114300" distR="114300" simplePos="0" relativeHeight="251658249" behindDoc="1" locked="0" layoutInCell="1" allowOverlap="1" wp14:anchorId="227EF53D" wp14:editId="1B907933">
          <wp:simplePos x="0" y="0"/>
          <wp:positionH relativeFrom="column">
            <wp:posOffset>-752475</wp:posOffset>
          </wp:positionH>
          <wp:positionV relativeFrom="paragraph">
            <wp:posOffset>-349111</wp:posOffset>
          </wp:positionV>
          <wp:extent cx="1614668" cy="596945"/>
          <wp:effectExtent l="0" t="0" r="5080" b="0"/>
          <wp:wrapNone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74" t="35004" r="29305" b="35442"/>
                  <a:stretch/>
                </pic:blipFill>
                <pic:spPr bwMode="auto">
                  <a:xfrm>
                    <a:off x="0" y="0"/>
                    <a:ext cx="1614668" cy="596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29A6">
      <w:rPr>
        <w:noProof/>
      </w:rPr>
      <w:drawing>
        <wp:anchor distT="0" distB="0" distL="114300" distR="114300" simplePos="0" relativeHeight="251658248" behindDoc="1" locked="0" layoutInCell="1" allowOverlap="1" wp14:anchorId="1008A785" wp14:editId="370F5F27">
          <wp:simplePos x="0" y="0"/>
          <wp:positionH relativeFrom="column">
            <wp:posOffset>4019550</wp:posOffset>
          </wp:positionH>
          <wp:positionV relativeFrom="paragraph">
            <wp:posOffset>-349250</wp:posOffset>
          </wp:positionV>
          <wp:extent cx="2524125" cy="694468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94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8CD1D" w14:textId="77777777" w:rsidR="00762643" w:rsidRDefault="00762643" w:rsidP="00B73651">
      <w:pPr>
        <w:spacing w:after="0" w:line="240" w:lineRule="auto"/>
      </w:pPr>
      <w:r>
        <w:separator/>
      </w:r>
    </w:p>
  </w:footnote>
  <w:footnote w:type="continuationSeparator" w:id="0">
    <w:p w14:paraId="578F4E42" w14:textId="77777777" w:rsidR="00762643" w:rsidRDefault="00762643" w:rsidP="00B73651">
      <w:pPr>
        <w:spacing w:after="0" w:line="240" w:lineRule="auto"/>
      </w:pPr>
      <w:r>
        <w:continuationSeparator/>
      </w:r>
    </w:p>
  </w:footnote>
  <w:footnote w:type="continuationNotice" w:id="1">
    <w:p w14:paraId="14F2586C" w14:textId="77777777" w:rsidR="00762643" w:rsidRDefault="007626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E34" w14:textId="77777777" w:rsidR="0061367E" w:rsidRDefault="00282CF6">
    <w:pPr>
      <w:pStyle w:val="Header"/>
    </w:pP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FAF6" wp14:editId="5413B257">
              <wp:simplePos x="0" y="0"/>
              <wp:positionH relativeFrom="page">
                <wp:posOffset>2322195</wp:posOffset>
              </wp:positionH>
              <wp:positionV relativeFrom="paragraph">
                <wp:posOffset>-452120</wp:posOffset>
              </wp:positionV>
              <wp:extent cx="5289550" cy="521970"/>
              <wp:effectExtent l="0" t="0" r="635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9550" cy="521970"/>
                      </a:xfrm>
                      <a:prstGeom prst="rect">
                        <a:avLst/>
                      </a:prstGeom>
                      <a:solidFill>
                        <a:srgbClr val="3E4C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DD5F9DF" id="Rectangle 14" o:spid="_x0000_s1026" style="position:absolute;margin-left:182.85pt;margin-top:-35.6pt;width:416.5pt;height:41.1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" fillcolor="#3e4c9c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2ADA0EE" wp14:editId="2A037E76">
              <wp:simplePos x="0" y="0"/>
              <wp:positionH relativeFrom="page">
                <wp:posOffset>1961515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490F2800" id="Rectangle 13" o:spid="_x0000_s1026" style="position:absolute;margin-left:154.45pt;margin-top:-35.6pt;width:28.3pt;height:41.1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" fillcolor="#e25298 [3209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31750F4" wp14:editId="1089838D">
              <wp:simplePos x="0" y="0"/>
              <wp:positionH relativeFrom="page">
                <wp:posOffset>1601470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46E55711" id="Rectangle 12" o:spid="_x0000_s1026" style="position:absolute;margin-left:126.1pt;margin-top:-35.6pt;width:28.3pt;height:41.1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/q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8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" fillcolor="#653189 [3208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8862B6" wp14:editId="393F9338">
              <wp:simplePos x="0" y="0"/>
              <wp:positionH relativeFrom="page">
                <wp:posOffset>1242060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AD83B8F" id="Rectangle 6" o:spid="_x0000_s1026" style="position:absolute;margin-left:97.8pt;margin-top:-35.6pt;width:28.3pt;height:41.1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mk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s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" fillcolor="#2fa8df [3207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6FFA089" wp14:editId="27BE95C4">
              <wp:simplePos x="0" y="0"/>
              <wp:positionH relativeFrom="margin">
                <wp:posOffset>-31750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9889B6F" id="Rectangle 5" o:spid="_x0000_s1026" style="position:absolute;margin-left:-2.5pt;margin-top:-35.6pt;width:28.3pt;height:41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" fillcolor="#00a69a [3206]" stroked="f" strokeweight="1pt">
              <w10:wrap anchorx="margin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844C8E" wp14:editId="4F79C0F2">
              <wp:simplePos x="0" y="0"/>
              <wp:positionH relativeFrom="page">
                <wp:posOffset>521970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8E790C2" id="Rectangle 2" o:spid="_x0000_s1026" style="position:absolute;margin-left:41.1pt;margin-top:-35.6pt;width:28.3pt;height:41.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/b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0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" fillcolor="#d5da2c [3205]" stroked="f" strokeweight="1pt">
              <w10:wrap anchorx="page"/>
            </v:rect>
          </w:pict>
        </mc:Fallback>
      </mc:AlternateContent>
    </w:r>
    <w:r w:rsidR="00AC321E" w:rsidRPr="009958E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EBEA32" wp14:editId="51843151">
              <wp:simplePos x="0" y="0"/>
              <wp:positionH relativeFrom="page">
                <wp:posOffset>0</wp:posOffset>
              </wp:positionH>
              <wp:positionV relativeFrom="paragraph">
                <wp:posOffset>-452120</wp:posOffset>
              </wp:positionV>
              <wp:extent cx="522000" cy="52200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000" cy="522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7754E8C" id="Rectangle 8" o:spid="_x0000_s1026" style="position:absolute;margin-left:0;margin-top:-35.6pt;width:41.1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" fillcolor="#ea5b0c [3204]" stroked="f" strokeweight="1pt">
              <w10:wrap anchorx="page"/>
            </v:rect>
          </w:pict>
        </mc:Fallback>
      </mc:AlternateContent>
    </w:r>
    <w:r w:rsidR="004F214E">
      <w:rPr>
        <w:noProof/>
      </w:rPr>
      <w:drawing>
        <wp:anchor distT="0" distB="0" distL="114300" distR="114300" simplePos="0" relativeHeight="251658247" behindDoc="1" locked="0" layoutInCell="1" allowOverlap="1" wp14:anchorId="5764D042" wp14:editId="51965A07">
          <wp:simplePos x="0" y="0"/>
          <wp:positionH relativeFrom="margin">
            <wp:align>center</wp:align>
          </wp:positionH>
          <wp:positionV relativeFrom="paragraph">
            <wp:posOffset>-127523</wp:posOffset>
          </wp:positionV>
          <wp:extent cx="3760287" cy="1362719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0287" cy="1362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425A3" w14:textId="77777777" w:rsidR="0061367E" w:rsidRDefault="0061367E">
    <w:pPr>
      <w:pStyle w:val="Header"/>
    </w:pPr>
  </w:p>
  <w:p w14:paraId="7084D99E" w14:textId="77777777" w:rsidR="0061367E" w:rsidRDefault="0061367E">
    <w:pPr>
      <w:pStyle w:val="Header"/>
    </w:pPr>
  </w:p>
  <w:p w14:paraId="339D88D2" w14:textId="77777777" w:rsidR="0061367E" w:rsidRDefault="0061367E">
    <w:pPr>
      <w:pStyle w:val="Header"/>
    </w:pPr>
  </w:p>
  <w:p w14:paraId="3D96B509" w14:textId="77777777" w:rsidR="0061367E" w:rsidRDefault="0061367E">
    <w:pPr>
      <w:pStyle w:val="Header"/>
    </w:pPr>
  </w:p>
  <w:p w14:paraId="59ABDE74" w14:textId="77777777" w:rsidR="00B73651" w:rsidRDefault="00B736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IwNzY3MDQ3MjW1tDRR0lEKTi0uzszPAykwNKgFAJz/dNItAAAA"/>
  </w:docVars>
  <w:rsids>
    <w:rsidRoot w:val="003F0A0B"/>
    <w:rsid w:val="0000340F"/>
    <w:rsid w:val="00004051"/>
    <w:rsid w:val="0000567A"/>
    <w:rsid w:val="00021D45"/>
    <w:rsid w:val="00030642"/>
    <w:rsid w:val="0003667C"/>
    <w:rsid w:val="00037284"/>
    <w:rsid w:val="00060487"/>
    <w:rsid w:val="000632D3"/>
    <w:rsid w:val="0006659E"/>
    <w:rsid w:val="00080D54"/>
    <w:rsid w:val="000866A1"/>
    <w:rsid w:val="000866D1"/>
    <w:rsid w:val="00095FD5"/>
    <w:rsid w:val="000B0F2B"/>
    <w:rsid w:val="000C1ADA"/>
    <w:rsid w:val="000D61A2"/>
    <w:rsid w:val="000E5770"/>
    <w:rsid w:val="00133A57"/>
    <w:rsid w:val="00137D56"/>
    <w:rsid w:val="00166A4B"/>
    <w:rsid w:val="00197E2B"/>
    <w:rsid w:val="001A5149"/>
    <w:rsid w:val="001A74C2"/>
    <w:rsid w:val="001C491C"/>
    <w:rsid w:val="001D15AE"/>
    <w:rsid w:val="001D730B"/>
    <w:rsid w:val="001E1A29"/>
    <w:rsid w:val="001E4040"/>
    <w:rsid w:val="001E5E38"/>
    <w:rsid w:val="001F431A"/>
    <w:rsid w:val="0020356F"/>
    <w:rsid w:val="00204A8E"/>
    <w:rsid w:val="00205CB4"/>
    <w:rsid w:val="00211A01"/>
    <w:rsid w:val="00215A2B"/>
    <w:rsid w:val="0022079A"/>
    <w:rsid w:val="00251390"/>
    <w:rsid w:val="0028086A"/>
    <w:rsid w:val="0028189D"/>
    <w:rsid w:val="00282CF6"/>
    <w:rsid w:val="002A02AA"/>
    <w:rsid w:val="002A048F"/>
    <w:rsid w:val="002B43D6"/>
    <w:rsid w:val="002D5ECF"/>
    <w:rsid w:val="002E55EE"/>
    <w:rsid w:val="003025FF"/>
    <w:rsid w:val="00324F16"/>
    <w:rsid w:val="00362CDB"/>
    <w:rsid w:val="003A4645"/>
    <w:rsid w:val="003A6FB4"/>
    <w:rsid w:val="003E4E80"/>
    <w:rsid w:val="003F0A0B"/>
    <w:rsid w:val="00401546"/>
    <w:rsid w:val="0041054A"/>
    <w:rsid w:val="00436F7E"/>
    <w:rsid w:val="00450D05"/>
    <w:rsid w:val="0045456B"/>
    <w:rsid w:val="00461C2D"/>
    <w:rsid w:val="00477FEC"/>
    <w:rsid w:val="00493149"/>
    <w:rsid w:val="004A019E"/>
    <w:rsid w:val="004A18D6"/>
    <w:rsid w:val="004A5819"/>
    <w:rsid w:val="004A6A01"/>
    <w:rsid w:val="004B595A"/>
    <w:rsid w:val="004C0D2B"/>
    <w:rsid w:val="004C772A"/>
    <w:rsid w:val="004E7DB4"/>
    <w:rsid w:val="004F214E"/>
    <w:rsid w:val="004F29FE"/>
    <w:rsid w:val="004F7B73"/>
    <w:rsid w:val="0050079A"/>
    <w:rsid w:val="0051657A"/>
    <w:rsid w:val="00565AA9"/>
    <w:rsid w:val="00565B84"/>
    <w:rsid w:val="005819C8"/>
    <w:rsid w:val="005946EE"/>
    <w:rsid w:val="005B215C"/>
    <w:rsid w:val="005D24E3"/>
    <w:rsid w:val="005D4E14"/>
    <w:rsid w:val="005E188F"/>
    <w:rsid w:val="00611ABB"/>
    <w:rsid w:val="0061367E"/>
    <w:rsid w:val="00621275"/>
    <w:rsid w:val="00626EE5"/>
    <w:rsid w:val="006470F8"/>
    <w:rsid w:val="006776D4"/>
    <w:rsid w:val="00682696"/>
    <w:rsid w:val="00684E46"/>
    <w:rsid w:val="006922E1"/>
    <w:rsid w:val="006A4EBE"/>
    <w:rsid w:val="006D557C"/>
    <w:rsid w:val="006D62AF"/>
    <w:rsid w:val="006E7563"/>
    <w:rsid w:val="006F1085"/>
    <w:rsid w:val="006F20AB"/>
    <w:rsid w:val="006F35C9"/>
    <w:rsid w:val="007032DD"/>
    <w:rsid w:val="00722FD3"/>
    <w:rsid w:val="00725558"/>
    <w:rsid w:val="0073024A"/>
    <w:rsid w:val="0074204B"/>
    <w:rsid w:val="00751F13"/>
    <w:rsid w:val="00762643"/>
    <w:rsid w:val="00771F4B"/>
    <w:rsid w:val="00782E5F"/>
    <w:rsid w:val="007941A1"/>
    <w:rsid w:val="007A4498"/>
    <w:rsid w:val="007C1AC3"/>
    <w:rsid w:val="00824296"/>
    <w:rsid w:val="00833519"/>
    <w:rsid w:val="00860314"/>
    <w:rsid w:val="00866BFE"/>
    <w:rsid w:val="00885105"/>
    <w:rsid w:val="008B0D15"/>
    <w:rsid w:val="008B774E"/>
    <w:rsid w:val="008C1CAF"/>
    <w:rsid w:val="008C3FCA"/>
    <w:rsid w:val="008C60A1"/>
    <w:rsid w:val="008D6D35"/>
    <w:rsid w:val="008F0DBE"/>
    <w:rsid w:val="008F2D6B"/>
    <w:rsid w:val="0091221E"/>
    <w:rsid w:val="00927518"/>
    <w:rsid w:val="00932F41"/>
    <w:rsid w:val="009347E2"/>
    <w:rsid w:val="00945E1A"/>
    <w:rsid w:val="00967BEB"/>
    <w:rsid w:val="009814F1"/>
    <w:rsid w:val="0098338F"/>
    <w:rsid w:val="00984FE9"/>
    <w:rsid w:val="00987385"/>
    <w:rsid w:val="009958E0"/>
    <w:rsid w:val="009A6C7C"/>
    <w:rsid w:val="009B395F"/>
    <w:rsid w:val="009B7262"/>
    <w:rsid w:val="009C0E17"/>
    <w:rsid w:val="009D35B8"/>
    <w:rsid w:val="00A0659D"/>
    <w:rsid w:val="00A2363A"/>
    <w:rsid w:val="00A3771E"/>
    <w:rsid w:val="00A422F8"/>
    <w:rsid w:val="00A55A54"/>
    <w:rsid w:val="00A742F7"/>
    <w:rsid w:val="00A85BA8"/>
    <w:rsid w:val="00A95656"/>
    <w:rsid w:val="00AB3A15"/>
    <w:rsid w:val="00AC321E"/>
    <w:rsid w:val="00AE767D"/>
    <w:rsid w:val="00AF53C1"/>
    <w:rsid w:val="00B02963"/>
    <w:rsid w:val="00B1353B"/>
    <w:rsid w:val="00B156EB"/>
    <w:rsid w:val="00B162EF"/>
    <w:rsid w:val="00B16E82"/>
    <w:rsid w:val="00B20DDF"/>
    <w:rsid w:val="00B27699"/>
    <w:rsid w:val="00B30DB4"/>
    <w:rsid w:val="00B364D5"/>
    <w:rsid w:val="00B46068"/>
    <w:rsid w:val="00B46C29"/>
    <w:rsid w:val="00B512FD"/>
    <w:rsid w:val="00B5477B"/>
    <w:rsid w:val="00B73651"/>
    <w:rsid w:val="00BC413A"/>
    <w:rsid w:val="00BF29A6"/>
    <w:rsid w:val="00C1441C"/>
    <w:rsid w:val="00C15AD1"/>
    <w:rsid w:val="00C16E48"/>
    <w:rsid w:val="00C35BDC"/>
    <w:rsid w:val="00C47713"/>
    <w:rsid w:val="00C57F40"/>
    <w:rsid w:val="00C77712"/>
    <w:rsid w:val="00C94AA7"/>
    <w:rsid w:val="00C97A70"/>
    <w:rsid w:val="00CB2D5B"/>
    <w:rsid w:val="00CB423A"/>
    <w:rsid w:val="00CD1D36"/>
    <w:rsid w:val="00CD4DA7"/>
    <w:rsid w:val="00CE06EA"/>
    <w:rsid w:val="00CF1A28"/>
    <w:rsid w:val="00CF5330"/>
    <w:rsid w:val="00D11177"/>
    <w:rsid w:val="00D21B9F"/>
    <w:rsid w:val="00D25289"/>
    <w:rsid w:val="00D262E2"/>
    <w:rsid w:val="00D26C10"/>
    <w:rsid w:val="00D26F12"/>
    <w:rsid w:val="00D32683"/>
    <w:rsid w:val="00D420BF"/>
    <w:rsid w:val="00D62621"/>
    <w:rsid w:val="00D81A6A"/>
    <w:rsid w:val="00D90F02"/>
    <w:rsid w:val="00DA60C2"/>
    <w:rsid w:val="00DD2FB1"/>
    <w:rsid w:val="00DD769C"/>
    <w:rsid w:val="00DE5034"/>
    <w:rsid w:val="00DF0BEA"/>
    <w:rsid w:val="00DF0EE6"/>
    <w:rsid w:val="00E106B3"/>
    <w:rsid w:val="00E548BA"/>
    <w:rsid w:val="00E55567"/>
    <w:rsid w:val="00E673CF"/>
    <w:rsid w:val="00E7368E"/>
    <w:rsid w:val="00E7448D"/>
    <w:rsid w:val="00E90A8C"/>
    <w:rsid w:val="00EA5066"/>
    <w:rsid w:val="00ED7202"/>
    <w:rsid w:val="00EF038A"/>
    <w:rsid w:val="00EF3CD8"/>
    <w:rsid w:val="00EF7C14"/>
    <w:rsid w:val="00F00AA3"/>
    <w:rsid w:val="00F01834"/>
    <w:rsid w:val="00F27CE2"/>
    <w:rsid w:val="00F335C8"/>
    <w:rsid w:val="00F57736"/>
    <w:rsid w:val="00F61238"/>
    <w:rsid w:val="00F775CC"/>
    <w:rsid w:val="00F827C7"/>
    <w:rsid w:val="00F9372F"/>
    <w:rsid w:val="00FA18B2"/>
    <w:rsid w:val="00FC7B7A"/>
    <w:rsid w:val="00FE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20E7A"/>
  <w15:chartTrackingRefBased/>
  <w15:docId w15:val="{37AE00A2-1C78-4D04-BB40-51572977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CF6"/>
    <w:rPr>
      <w:rFonts w:ascii="Helvetica 45 Light" w:hAnsi="Helvetica 45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79A"/>
    <w:pPr>
      <w:keepNext/>
      <w:keepLines/>
      <w:spacing w:before="360" w:after="120"/>
      <w:outlineLvl w:val="0"/>
    </w:pPr>
    <w:rPr>
      <w:rFonts w:ascii="Museo Sans Rounded 700" w:eastAsiaTheme="majorEastAsia" w:hAnsi="Museo Sans Rounded 700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079A"/>
    <w:pPr>
      <w:keepNext/>
      <w:keepLines/>
      <w:spacing w:before="280" w:after="240"/>
      <w:outlineLvl w:val="1"/>
    </w:pPr>
    <w:rPr>
      <w:rFonts w:ascii="Museo Sans Rounded 700" w:eastAsiaTheme="majorEastAsia" w:hAnsi="Museo Sans Rounded 700" w:cstheme="majorBidi"/>
      <w:b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79A"/>
    <w:rPr>
      <w:rFonts w:ascii="Museo Sans Rounded 700" w:eastAsiaTheme="majorEastAsia" w:hAnsi="Museo Sans Rounded 700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079A"/>
    <w:rPr>
      <w:rFonts w:ascii="Museo Sans Rounded 700" w:eastAsiaTheme="majorEastAsia" w:hAnsi="Museo Sans Rounded 700" w:cstheme="majorBidi"/>
      <w:b/>
      <w:sz w:val="24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0079A"/>
    <w:pPr>
      <w:spacing w:after="0" w:line="240" w:lineRule="auto"/>
      <w:contextualSpacing/>
      <w:jc w:val="center"/>
    </w:pPr>
    <w:rPr>
      <w:rFonts w:ascii="Museo Sans Rounded 700" w:eastAsiaTheme="majorEastAsia" w:hAnsi="Museo Sans Rounded 700" w:cstheme="majorBidi"/>
      <w:b/>
      <w:spacing w:val="-10"/>
      <w:kern w:val="28"/>
      <w:sz w:val="3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0079A"/>
    <w:rPr>
      <w:rFonts w:ascii="Museo Sans Rounded 700" w:eastAsiaTheme="majorEastAsia" w:hAnsi="Museo Sans Rounded 700" w:cstheme="majorBidi"/>
      <w:b/>
      <w:spacing w:val="-10"/>
      <w:kern w:val="28"/>
      <w:sz w:val="32"/>
      <w:szCs w:val="7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7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651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B7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651"/>
    <w:rPr>
      <w:rFonts w:ascii="Century Gothic" w:hAnsi="Century Gothic"/>
    </w:rPr>
  </w:style>
  <w:style w:type="paragraph" w:styleId="NoSpacing">
    <w:name w:val="No Spacing"/>
    <w:uiPriority w:val="1"/>
    <w:rsid w:val="00C1441C"/>
    <w:pPr>
      <w:spacing w:after="0" w:line="240" w:lineRule="auto"/>
    </w:pPr>
    <w:rPr>
      <w:rFonts w:ascii="Century Gothic" w:hAnsi="Century Gothic"/>
      <w:sz w:val="24"/>
    </w:rPr>
  </w:style>
  <w:style w:type="table" w:styleId="TableGrid">
    <w:name w:val="Table Grid"/>
    <w:basedOn w:val="TableNormal"/>
    <w:uiPriority w:val="39"/>
    <w:rsid w:val="00C14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367E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3A6FB4"/>
    <w:pPr>
      <w:spacing w:before="240" w:after="0"/>
      <w:outlineLvl w:val="9"/>
    </w:pPr>
    <w:rPr>
      <w:rFonts w:asciiTheme="majorHAnsi" w:hAnsiTheme="majorHAnsi"/>
      <w:b w:val="0"/>
      <w:color w:val="AE4309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A6F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A6FB4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4F2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eFox.AzureAD\The%20National%20House%20Project\The%20National%20House%20Project%20-%20Admin\Templates\New%20Templates\NHP%20-%20Report.dotx" TargetMode="External"/></Relationships>
</file>

<file path=word/theme/theme1.xml><?xml version="1.0" encoding="utf-8"?>
<a:theme xmlns:a="http://schemas.openxmlformats.org/drawingml/2006/main" name="NHP">
  <a:themeElements>
    <a:clrScheme name="NH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5B0C"/>
      </a:accent1>
      <a:accent2>
        <a:srgbClr val="D5DA2C"/>
      </a:accent2>
      <a:accent3>
        <a:srgbClr val="00A69A"/>
      </a:accent3>
      <a:accent4>
        <a:srgbClr val="2FA8DF"/>
      </a:accent4>
      <a:accent5>
        <a:srgbClr val="653189"/>
      </a:accent5>
      <a:accent6>
        <a:srgbClr val="E25298"/>
      </a:accent6>
      <a:hlink>
        <a:srgbClr val="3E4C9C"/>
      </a:hlink>
      <a:folHlink>
        <a:srgbClr val="954F72"/>
      </a:folHlink>
    </a:clrScheme>
    <a:fontScheme name="NHP">
      <a:majorFont>
        <a:latin typeface="Museo Sans Rounded 500"/>
        <a:ea typeface=""/>
        <a:cs typeface=""/>
      </a:majorFont>
      <a:minorFont>
        <a:latin typeface="Helvetica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9735bb8-d062-4ae8-97d5-1abcc25a236f">
      <UserInfo>
        <DisplayName>Rosie Blackett</DisplayName>
        <AccountId>315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198644A51CD409C5872D23B5083BA" ma:contentTypeVersion="10" ma:contentTypeDescription="Create a new document." ma:contentTypeScope="" ma:versionID="0b4158aa44e727a037ab340e7ee4ee20">
  <xsd:schema xmlns:xsd="http://www.w3.org/2001/XMLSchema" xmlns:xs="http://www.w3.org/2001/XMLSchema" xmlns:p="http://schemas.microsoft.com/office/2006/metadata/properties" xmlns:ns2="19735bb8-d062-4ae8-97d5-1abcc25a236f" xmlns:ns3="e3067100-9d56-43a1-829d-0930cd0506af" targetNamespace="http://schemas.microsoft.com/office/2006/metadata/properties" ma:root="true" ma:fieldsID="541c433ed72af89e0f2e9d0caed7edb7" ns2:_="" ns3:_="">
    <xsd:import namespace="19735bb8-d062-4ae8-97d5-1abcc25a236f"/>
    <xsd:import namespace="e3067100-9d56-43a1-829d-0930cd0506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35bb8-d062-4ae8-97d5-1abcc25a23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67100-9d56-43a1-829d-0930cd050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CEBD56-024C-48B9-B408-5FDF65416A14}">
  <ds:schemaRefs>
    <ds:schemaRef ds:uri="http://schemas.microsoft.com/office/2006/metadata/properties"/>
    <ds:schemaRef ds:uri="http://schemas.microsoft.com/office/infopath/2007/PartnerControls"/>
    <ds:schemaRef ds:uri="19735bb8-d062-4ae8-97d5-1abcc25a236f"/>
  </ds:schemaRefs>
</ds:datastoreItem>
</file>

<file path=customXml/itemProps2.xml><?xml version="1.0" encoding="utf-8"?>
<ds:datastoreItem xmlns:ds="http://schemas.openxmlformats.org/officeDocument/2006/customXml" ds:itemID="{DF9BAFBE-67AC-4272-9DB3-3FFA937E2B89}"/>
</file>

<file path=customXml/itemProps3.xml><?xml version="1.0" encoding="utf-8"?>
<ds:datastoreItem xmlns:ds="http://schemas.openxmlformats.org/officeDocument/2006/customXml" ds:itemID="{1EF627A9-6205-4829-A58A-346425EEC7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66B98D-04A6-4C2C-B1BF-19BAE2EEB8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NHP - Report.dotx</Template>
  <TotalTime>46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Fox</dc:creator>
  <cp:keywords/>
  <dc:description/>
  <cp:lastModifiedBy>Tanya Greppellini</cp:lastModifiedBy>
  <cp:revision>43</cp:revision>
  <dcterms:created xsi:type="dcterms:W3CDTF">2022-03-15T12:01:00Z</dcterms:created>
  <dcterms:modified xsi:type="dcterms:W3CDTF">2022-03-24T13:09:00Z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0x01010038F198644A51CD409C5872D23B5083BA</vt:lpwstr>
  </property>
</Properties>
</file>